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97F8" w14:textId="77777777" w:rsidR="00370DAF" w:rsidRDefault="00FC2832">
      <w:pPr>
        <w:pStyle w:val="Title"/>
      </w:pPr>
      <w:r>
        <w:rPr>
          <w:noProof/>
          <w:lang w:eastAsia="en-US"/>
        </w:rPr>
        <w:drawing>
          <wp:inline distT="0" distB="0" distL="0" distR="0" wp14:anchorId="7DE0A270" wp14:editId="2DC4933B">
            <wp:extent cx="562927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er logo no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5629705" cy="1647951"/>
                    </a:xfrm>
                    <a:prstGeom prst="rect">
                      <a:avLst/>
                    </a:prstGeom>
                  </pic:spPr>
                </pic:pic>
              </a:graphicData>
            </a:graphic>
          </wp:inline>
        </w:drawing>
      </w:r>
    </w:p>
    <w:p w14:paraId="5B8CBE7D" w14:textId="77777777" w:rsidR="00370DAF" w:rsidRDefault="00370DAF" w:rsidP="00FB4F85">
      <w:pPr>
        <w:pStyle w:val="Subtitle"/>
        <w:spacing w:after="3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993"/>
        <w:gridCol w:w="1618"/>
        <w:gridCol w:w="1776"/>
        <w:gridCol w:w="3413"/>
      </w:tblGrid>
      <w:tr w:rsidR="002D2945" w14:paraId="323DFA56" w14:textId="77777777" w:rsidTr="00FC2832">
        <w:trPr>
          <w:trHeight w:val="432"/>
        </w:trPr>
        <w:tc>
          <w:tcPr>
            <w:tcW w:w="5000" w:type="pct"/>
            <w:gridSpan w:val="4"/>
            <w:shd w:val="clear" w:color="auto" w:fill="auto"/>
          </w:tcPr>
          <w:p w14:paraId="4174A07F" w14:textId="77777777" w:rsidR="002D2945" w:rsidRDefault="002D2945" w:rsidP="005F2EDC">
            <w:pPr>
              <w:tabs>
                <w:tab w:val="left" w:pos="9695"/>
              </w:tabs>
            </w:pPr>
          </w:p>
        </w:tc>
      </w:tr>
      <w:tr w:rsidR="002D2945" w14:paraId="7B717B50" w14:textId="77777777" w:rsidTr="00B44AE4">
        <w:trPr>
          <w:trHeight w:val="4419"/>
        </w:trPr>
        <w:tc>
          <w:tcPr>
            <w:tcW w:w="5000" w:type="pct"/>
            <w:gridSpan w:val="4"/>
            <w:shd w:val="clear" w:color="auto" w:fill="3E92CC" w:themeFill="accent1"/>
          </w:tcPr>
          <w:p w14:paraId="0EB972B0" w14:textId="77777777" w:rsidR="002D2945" w:rsidRDefault="002D2945" w:rsidP="000B7DB6">
            <w:r>
              <w:rPr>
                <w:noProof/>
                <w:lang w:eastAsia="en-US"/>
              </w:rPr>
              <w:drawing>
                <wp:inline distT="0" distB="0" distL="0" distR="0" wp14:anchorId="695111AD" wp14:editId="6620127B">
                  <wp:extent cx="6848475" cy="28422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8">
                            <a:extLst>
                              <a:ext uri="{28A0092B-C50C-407E-A947-70E740481C1C}">
                                <a14:useLocalDpi xmlns:a14="http://schemas.microsoft.com/office/drawing/2010/main" val="0"/>
                              </a:ext>
                            </a:extLst>
                          </a:blip>
                          <a:stretch>
                            <a:fillRect/>
                          </a:stretch>
                        </pic:blipFill>
                        <pic:spPr>
                          <a:xfrm>
                            <a:off x="0" y="0"/>
                            <a:ext cx="6848475" cy="2842260"/>
                          </a:xfrm>
                          <a:prstGeom prst="rect">
                            <a:avLst/>
                          </a:prstGeom>
                        </pic:spPr>
                      </pic:pic>
                    </a:graphicData>
                  </a:graphic>
                </wp:inline>
              </w:drawing>
            </w:r>
          </w:p>
        </w:tc>
      </w:tr>
      <w:tr w:rsidR="00432515" w14:paraId="06A69DB1" w14:textId="77777777" w:rsidTr="00B44AE4">
        <w:trPr>
          <w:trHeight w:val="342"/>
        </w:trPr>
        <w:tc>
          <w:tcPr>
            <w:tcW w:w="1673" w:type="pct"/>
          </w:tcPr>
          <w:p w14:paraId="4B94A0CD" w14:textId="77777777" w:rsidR="00B44AE4" w:rsidRPr="00B44AE4" w:rsidRDefault="00B44AE4" w:rsidP="00FB4F85">
            <w:pPr>
              <w:rPr>
                <w:noProof/>
              </w:rPr>
            </w:pPr>
          </w:p>
        </w:tc>
        <w:tc>
          <w:tcPr>
            <w:tcW w:w="1656" w:type="pct"/>
            <w:gridSpan w:val="2"/>
            <w:tcMar>
              <w:left w:w="288" w:type="dxa"/>
              <w:right w:w="0" w:type="dxa"/>
            </w:tcMar>
          </w:tcPr>
          <w:p w14:paraId="1FE9B250" w14:textId="77777777" w:rsidR="00B44AE4" w:rsidRPr="00B44AE4" w:rsidRDefault="00B44AE4" w:rsidP="00984BB5">
            <w:pPr>
              <w:ind w:left="-294"/>
              <w:rPr>
                <w:noProof/>
              </w:rPr>
            </w:pPr>
          </w:p>
        </w:tc>
        <w:tc>
          <w:tcPr>
            <w:tcW w:w="1672" w:type="pct"/>
          </w:tcPr>
          <w:p w14:paraId="636A78BC" w14:textId="77777777" w:rsidR="00B44AE4" w:rsidRPr="00B44AE4" w:rsidRDefault="00B44AE4" w:rsidP="00FB4F85">
            <w:pPr>
              <w:rPr>
                <w:noProof/>
              </w:rPr>
            </w:pPr>
          </w:p>
        </w:tc>
      </w:tr>
      <w:tr w:rsidR="00432515" w14:paraId="0E167210" w14:textId="77777777" w:rsidTr="00B44AE4">
        <w:trPr>
          <w:trHeight w:val="3132"/>
        </w:trPr>
        <w:tc>
          <w:tcPr>
            <w:tcW w:w="1673" w:type="pct"/>
            <w:tcBorders>
              <w:right w:val="single" w:sz="24" w:space="0" w:color="23316B" w:themeColor="text2"/>
            </w:tcBorders>
          </w:tcPr>
          <w:p w14:paraId="40FC372A" w14:textId="77777777" w:rsidR="00FB4F85" w:rsidRDefault="00FB4F85" w:rsidP="00FB4F85">
            <w:r>
              <w:rPr>
                <w:noProof/>
                <w:lang w:eastAsia="en-US"/>
              </w:rPr>
              <mc:AlternateContent>
                <mc:Choice Requires="wps">
                  <w:drawing>
                    <wp:inline distT="0" distB="0" distL="0" distR="0" wp14:anchorId="7771E374" wp14:editId="672FD31F">
                      <wp:extent cx="2279561" cy="2008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79AE50AD" w14:textId="77777777" w:rsidR="00FB4F85" w:rsidRPr="005F2EDC" w:rsidRDefault="00FC2832" w:rsidP="005F2EDC">
                                  <w:pPr>
                                    <w:pStyle w:val="Heading8"/>
                                    <w:jc w:val="center"/>
                                    <w:rPr>
                                      <w:rFonts w:ascii="Times New Roman" w:hAnsi="Times New Roman" w:cs="Times New Roman"/>
                                      <w:b/>
                                      <w:i/>
                                      <w:color w:val="23316B" w:themeColor="text2"/>
                                      <w:sz w:val="28"/>
                                      <w:szCs w:val="28"/>
                                    </w:rPr>
                                  </w:pPr>
                                  <w:r w:rsidRPr="005F2EDC">
                                    <w:rPr>
                                      <w:rFonts w:ascii="Times New Roman" w:hAnsi="Times New Roman" w:cs="Times New Roman"/>
                                      <w:b/>
                                      <w:i/>
                                      <w:color w:val="23316B" w:themeColor="text2"/>
                                      <w:sz w:val="28"/>
                                      <w:szCs w:val="28"/>
                                    </w:rPr>
                                    <w:t>Greetings Chamber Members!</w:t>
                                  </w:r>
                                </w:p>
                                <w:sdt>
                                  <w:sdtPr>
                                    <w:rPr>
                                      <w:b/>
                                      <w:sz w:val="22"/>
                                      <w:szCs w:val="22"/>
                                    </w:rPr>
                                    <w:id w:val="-376081503"/>
                                    <w:placeholder>
                                      <w:docPart w:val="1C4224DA40354485A75F27DD67B9D98E"/>
                                    </w:placeholder>
                                    <w15:appearance w15:val="hidden"/>
                                  </w:sdtPr>
                                  <w:sdtEndPr>
                                    <w:rPr>
                                      <w:rFonts w:ascii="Times New Roman" w:hAnsi="Times New Roman" w:cs="Times New Roman"/>
                                    </w:rPr>
                                  </w:sdtEndPr>
                                  <w:sdtContent>
                                    <w:p w14:paraId="2F5A067E" w14:textId="77777777" w:rsidR="004766A7" w:rsidRPr="00D510F1" w:rsidRDefault="00FC2832" w:rsidP="00B43864">
                                      <w:pPr>
                                        <w:rPr>
                                          <w:rFonts w:ascii="Times New Roman" w:hAnsi="Times New Roman" w:cs="Times New Roman"/>
                                          <w:b/>
                                          <w:sz w:val="22"/>
                                          <w:szCs w:val="22"/>
                                        </w:rPr>
                                      </w:pPr>
                                      <w:r w:rsidRPr="00D510F1">
                                        <w:rPr>
                                          <w:rFonts w:ascii="Times New Roman" w:hAnsi="Times New Roman" w:cs="Times New Roman"/>
                                          <w:b/>
                                          <w:sz w:val="22"/>
                                          <w:szCs w:val="22"/>
                                        </w:rPr>
                                        <w:t xml:space="preserve">Thank you for being members of the Kewaunee Area Chamber of Commerce. </w:t>
                                      </w:r>
                                      <w:r w:rsidR="005F2EDC" w:rsidRPr="00D510F1">
                                        <w:rPr>
                                          <w:rFonts w:ascii="Times New Roman" w:hAnsi="Times New Roman" w:cs="Times New Roman"/>
                                          <w:b/>
                                          <w:sz w:val="22"/>
                                          <w:szCs w:val="22"/>
                                        </w:rPr>
                                        <w:t>Our Mission is “To provide the leadership necessary to promote Kewaunee’s tourism, business, and industrial development while preserving its maritime heritage.”</w:t>
                                      </w:r>
                                      <w:r w:rsidRPr="00D510F1">
                                        <w:rPr>
                                          <w:rFonts w:ascii="Times New Roman" w:hAnsi="Times New Roman" w:cs="Times New Roman"/>
                                          <w:b/>
                                          <w:sz w:val="22"/>
                                          <w:szCs w:val="22"/>
                                        </w:rPr>
                                        <w:t xml:space="preserve"> </w:t>
                                      </w:r>
                                    </w:p>
                                  </w:sdtContent>
                                </w:sdt>
                              </w:txbxContent>
                            </wps:txbx>
                            <wps:bodyPr rot="0" vert="horz" wrap="square" lIns="91440" tIns="9144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" filled="f" stroked="f">
                      <v:textbox inset=",7.2pt">
                        <w:txbxContent>
                          <w:p w:rsidR="00FB4F85" w:rsidRPr="005F2EDC" w:rsidRDefault="00FC2832" w:rsidP="005F2EDC">
                            <w:pPr>
                              <w:pStyle w:val="Heading8"/>
                              <w:jc w:val="center"/>
                              <w:rPr>
                                <w:rFonts w:ascii="Times New Roman" w:hAnsi="Times New Roman" w:cs="Times New Roman"/>
                                <w:b/>
                                <w:i/>
                                <w:color w:val="23316B" w:themeColor="text2"/>
                                <w:sz w:val="28"/>
                                <w:szCs w:val="28"/>
                              </w:rPr>
                            </w:pPr>
                            <w:r w:rsidRPr="005F2EDC">
                              <w:rPr>
                                <w:rFonts w:ascii="Times New Roman" w:hAnsi="Times New Roman" w:cs="Times New Roman"/>
                                <w:b/>
                                <w:i/>
                                <w:color w:val="23316B" w:themeColor="text2"/>
                                <w:sz w:val="28"/>
                                <w:szCs w:val="28"/>
                              </w:rPr>
                              <w:t>Greetings Chamber Members!</w:t>
                            </w:r>
                          </w:p>
                          <w:sdt>
                            <w:sdtPr>
                              <w:rPr>
                                <w:b/>
                                <w:sz w:val="22"/>
                                <w:szCs w:val="22"/>
                              </w:rPr>
                              <w:id w:val="-376081503"/>
                              <w:placeholder>
                                <w:docPart w:val="1C4224DA40354485A75F27DD67B9D98E"/>
                              </w:placeholder>
                              <w15:appearance w15:val="hidden"/>
                            </w:sdtPr>
                            <w:sdtEndPr>
                              <w:rPr>
                                <w:rFonts w:ascii="Times New Roman" w:hAnsi="Times New Roman" w:cs="Times New Roman"/>
                              </w:rPr>
                            </w:sdtEndPr>
                            <w:sdtContent>
                              <w:p w:rsidR="004766A7" w:rsidRPr="00D510F1" w:rsidRDefault="00FC2832" w:rsidP="00B43864">
                                <w:pPr>
                                  <w:rPr>
                                    <w:rFonts w:ascii="Times New Roman" w:hAnsi="Times New Roman" w:cs="Times New Roman"/>
                                    <w:b/>
                                    <w:sz w:val="22"/>
                                    <w:szCs w:val="22"/>
                                  </w:rPr>
                                </w:pPr>
                                <w:r w:rsidRPr="00D510F1">
                                  <w:rPr>
                                    <w:rFonts w:ascii="Times New Roman" w:hAnsi="Times New Roman" w:cs="Times New Roman"/>
                                    <w:b/>
                                    <w:sz w:val="22"/>
                                    <w:szCs w:val="22"/>
                                  </w:rPr>
                                  <w:t xml:space="preserve">Thank you for being members of the Kewaunee Area Chamber of Commerce. </w:t>
                                </w:r>
                                <w:r w:rsidR="005F2EDC" w:rsidRPr="00D510F1">
                                  <w:rPr>
                                    <w:rFonts w:ascii="Times New Roman" w:hAnsi="Times New Roman" w:cs="Times New Roman"/>
                                    <w:b/>
                                    <w:sz w:val="22"/>
                                    <w:szCs w:val="22"/>
                                  </w:rPr>
                                  <w:t>Our Mission is “To provide the leadership necessary to promote Kewaunee’s tourism, business, and industrial development while preserving its maritime heritage.”</w:t>
                                </w:r>
                                <w:r w:rsidRPr="00D510F1">
                                  <w:rPr>
                                    <w:rFonts w:ascii="Times New Roman" w:hAnsi="Times New Roman" w:cs="Times New Roman"/>
                                    <w:b/>
                                    <w:sz w:val="22"/>
                                    <w:szCs w:val="22"/>
                                  </w:rPr>
                                  <w:t xml:space="preserve"> </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14:paraId="26DD1203" w14:textId="77777777" w:rsidR="00FB4F85" w:rsidRPr="00984BB5" w:rsidRDefault="00984BB5" w:rsidP="00984BB5">
            <w:pPr>
              <w:ind w:left="-294"/>
            </w:pPr>
            <w:r>
              <w:rPr>
                <w:noProof/>
                <w:lang w:eastAsia="en-US"/>
              </w:rPr>
              <mc:AlternateContent>
                <mc:Choice Requires="wps">
                  <w:drawing>
                    <wp:inline distT="0" distB="0" distL="0" distR="0" wp14:anchorId="30C34160" wp14:editId="4DAFD60B">
                      <wp:extent cx="2279561" cy="200850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47ACD32D" w14:textId="77777777" w:rsidR="00984BB5" w:rsidRPr="005F2EDC" w:rsidRDefault="005F2EDC" w:rsidP="005F2EDC">
                                  <w:pPr>
                                    <w:pStyle w:val="Heading3"/>
                                    <w:jc w:val="center"/>
                                    <w:rPr>
                                      <w:rFonts w:ascii="Times New Roman" w:hAnsi="Times New Roman" w:cs="Times New Roman"/>
                                      <w:b/>
                                      <w:i/>
                                      <w:color w:val="23316B" w:themeColor="text2"/>
                                      <w:sz w:val="28"/>
                                      <w:szCs w:val="28"/>
                                    </w:rPr>
                                  </w:pPr>
                                  <w:r w:rsidRPr="005F2EDC">
                                    <w:rPr>
                                      <w:rFonts w:ascii="Times New Roman" w:hAnsi="Times New Roman" w:cs="Times New Roman"/>
                                      <w:b/>
                                      <w:i/>
                                      <w:iCs w:val="0"/>
                                      <w:color w:val="23316B" w:themeColor="text2"/>
                                      <w:spacing w:val="40"/>
                                      <w:sz w:val="28"/>
                                      <w:szCs w:val="28"/>
                                    </w:rPr>
                                    <w:t>Kewaunee.org</w:t>
                                  </w:r>
                                </w:p>
                                <w:sdt>
                                  <w:sdtPr>
                                    <w:rPr>
                                      <w:rFonts w:ascii="Times New Roman" w:hAnsi="Times New Roman" w:cs="Times New Roman"/>
                                      <w:b/>
                                    </w:rPr>
                                    <w:id w:val="1125885628"/>
                                    <w15:appearance w15:val="hidden"/>
                                  </w:sdtPr>
                                  <w:sdtEndPr>
                                    <w:rPr>
                                      <w:rFonts w:asciiTheme="minorHAnsi" w:hAnsiTheme="minorHAnsi" w:cstheme="minorBidi"/>
                                      <w:b w:val="0"/>
                                    </w:rPr>
                                  </w:sdtEndPr>
                                  <w:sdtContent>
                                    <w:p w14:paraId="4A84D3F3" w14:textId="77777777" w:rsidR="00502826" w:rsidRDefault="00372479" w:rsidP="00B43864">
                                      <w:pPr>
                                        <w:spacing w:before="100" w:after="0"/>
                                        <w:rPr>
                                          <w:rFonts w:ascii="Times New Roman" w:hAnsi="Times New Roman" w:cs="Times New Roman"/>
                                          <w:b/>
                                        </w:rPr>
                                      </w:pPr>
                                      <w:r>
                                        <w:rPr>
                                          <w:rFonts w:ascii="Times New Roman" w:hAnsi="Times New Roman" w:cs="Times New Roman"/>
                                          <w:b/>
                                        </w:rPr>
                                        <w:t xml:space="preserve">Send us your events to get added to the </w:t>
                                      </w:r>
                                      <w:r w:rsidR="00502826">
                                        <w:rPr>
                                          <w:rFonts w:ascii="Times New Roman" w:hAnsi="Times New Roman" w:cs="Times New Roman"/>
                                          <w:b/>
                                        </w:rPr>
                                        <w:t>calendar on our website!</w:t>
                                      </w:r>
                                    </w:p>
                                    <w:p w14:paraId="4C2E384B" w14:textId="72622C90" w:rsidR="00984BB5" w:rsidRPr="005F2EDC" w:rsidRDefault="005F2EDC" w:rsidP="00B43864">
                                      <w:pPr>
                                        <w:spacing w:before="100" w:after="0"/>
                                        <w:rPr>
                                          <w:rFonts w:ascii="Times New Roman" w:hAnsi="Times New Roman" w:cs="Times New Roman"/>
                                          <w:b/>
                                        </w:rPr>
                                      </w:pPr>
                                      <w:r>
                                        <w:rPr>
                                          <w:rFonts w:ascii="Times New Roman" w:hAnsi="Times New Roman" w:cs="Times New Roman"/>
                                          <w:b/>
                                        </w:rPr>
                                        <w:t xml:space="preserve">Send us an email with all your details </w:t>
                                      </w:r>
                                      <w:r w:rsidR="00502826">
                                        <w:rPr>
                                          <w:rFonts w:ascii="Times New Roman" w:hAnsi="Times New Roman" w:cs="Times New Roman"/>
                                          <w:b/>
                                        </w:rPr>
                                        <w:t>o</w:t>
                                      </w:r>
                                      <w:r>
                                        <w:rPr>
                                          <w:rFonts w:ascii="Times New Roman" w:hAnsi="Times New Roman" w:cs="Times New Roman"/>
                                          <w:b/>
                                        </w:rPr>
                                        <w:t xml:space="preserve">r call </w:t>
                                      </w:r>
                                      <w:r w:rsidR="00863F52">
                                        <w:rPr>
                                          <w:rFonts w:ascii="Times New Roman" w:hAnsi="Times New Roman" w:cs="Times New Roman"/>
                                          <w:b/>
                                        </w:rPr>
                                        <w:t>Renae</w:t>
                                      </w:r>
                                      <w:r>
                                        <w:rPr>
                                          <w:rFonts w:ascii="Times New Roman" w:hAnsi="Times New Roman" w:cs="Times New Roman"/>
                                          <w:b/>
                                        </w:rPr>
                                        <w:t xml:space="preserve"> at 920-388-4822.</w:t>
                                      </w:r>
                                    </w:p>
                                  </w:sdtContent>
                                </w:sdt>
                              </w:txbxContent>
                            </wps:txbx>
                            <wps:bodyPr rot="0" vert="horz" wrap="square" lIns="91440" tIns="91440" rIns="91440" bIns="45720" anchor="t" anchorCtr="0">
                              <a:noAutofit/>
                            </wps:bodyPr>
                          </wps:wsp>
                        </a:graphicData>
                      </a:graphic>
                    </wp:inline>
                  </w:drawing>
                </mc:Choice>
                <mc:Fallback>
                  <w:pict>
                    <v:shapetype w14:anchorId="30C34160" id="_x0000_t202" coordsize="21600,21600" o:spt="202" path="m,l,21600r21600,l21600,xe">
                      <v:stroke joinstyle="miter"/>
                      <v:path gradientshapeok="t" o:connecttype="rect"/>
                    </v:shapetype>
                    <v:shape id="_x0000_s1027"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" filled="f" stroked="f">
                      <v:textbox inset=",7.2pt">
                        <w:txbxContent>
                          <w:p w14:paraId="47ACD32D" w14:textId="77777777" w:rsidR="00984BB5" w:rsidRPr="005F2EDC" w:rsidRDefault="005F2EDC" w:rsidP="005F2EDC">
                            <w:pPr>
                              <w:pStyle w:val="Heading3"/>
                              <w:jc w:val="center"/>
                              <w:rPr>
                                <w:rFonts w:ascii="Times New Roman" w:hAnsi="Times New Roman" w:cs="Times New Roman"/>
                                <w:b/>
                                <w:i/>
                                <w:color w:val="23316B" w:themeColor="text2"/>
                                <w:sz w:val="28"/>
                                <w:szCs w:val="28"/>
                              </w:rPr>
                            </w:pPr>
                            <w:r w:rsidRPr="005F2EDC">
                              <w:rPr>
                                <w:rFonts w:ascii="Times New Roman" w:hAnsi="Times New Roman" w:cs="Times New Roman"/>
                                <w:b/>
                                <w:i/>
                                <w:iCs w:val="0"/>
                                <w:color w:val="23316B" w:themeColor="text2"/>
                                <w:spacing w:val="40"/>
                                <w:sz w:val="28"/>
                                <w:szCs w:val="28"/>
                              </w:rPr>
                              <w:t>Kewaunee.org</w:t>
                            </w:r>
                          </w:p>
                          <w:sdt>
                            <w:sdtPr>
                              <w:rPr>
                                <w:rFonts w:ascii="Times New Roman" w:hAnsi="Times New Roman" w:cs="Times New Roman"/>
                                <w:b/>
                              </w:rPr>
                              <w:id w:val="1125885628"/>
                              <w15:appearance w15:val="hidden"/>
                            </w:sdtPr>
                            <w:sdtEndPr>
                              <w:rPr>
                                <w:rFonts w:asciiTheme="minorHAnsi" w:hAnsiTheme="minorHAnsi" w:cstheme="minorBidi"/>
                                <w:b w:val="0"/>
                              </w:rPr>
                            </w:sdtEndPr>
                            <w:sdtContent>
                              <w:p w14:paraId="4A84D3F3" w14:textId="77777777" w:rsidR="00502826" w:rsidRDefault="00372479" w:rsidP="00B43864">
                                <w:pPr>
                                  <w:spacing w:before="100" w:after="0"/>
                                  <w:rPr>
                                    <w:rFonts w:ascii="Times New Roman" w:hAnsi="Times New Roman" w:cs="Times New Roman"/>
                                    <w:b/>
                                  </w:rPr>
                                </w:pPr>
                                <w:r>
                                  <w:rPr>
                                    <w:rFonts w:ascii="Times New Roman" w:hAnsi="Times New Roman" w:cs="Times New Roman"/>
                                    <w:b/>
                                  </w:rPr>
                                  <w:t xml:space="preserve">Send us your events to get added to the </w:t>
                                </w:r>
                                <w:r w:rsidR="00502826">
                                  <w:rPr>
                                    <w:rFonts w:ascii="Times New Roman" w:hAnsi="Times New Roman" w:cs="Times New Roman"/>
                                    <w:b/>
                                  </w:rPr>
                                  <w:t>calendar on our website!</w:t>
                                </w:r>
                              </w:p>
                              <w:p w14:paraId="4C2E384B" w14:textId="72622C90" w:rsidR="00984BB5" w:rsidRPr="005F2EDC" w:rsidRDefault="005F2EDC" w:rsidP="00B43864">
                                <w:pPr>
                                  <w:spacing w:before="100" w:after="0"/>
                                  <w:rPr>
                                    <w:rFonts w:ascii="Times New Roman" w:hAnsi="Times New Roman" w:cs="Times New Roman"/>
                                    <w:b/>
                                  </w:rPr>
                                </w:pPr>
                                <w:r>
                                  <w:rPr>
                                    <w:rFonts w:ascii="Times New Roman" w:hAnsi="Times New Roman" w:cs="Times New Roman"/>
                                    <w:b/>
                                  </w:rPr>
                                  <w:t xml:space="preserve">Send us an email with all your details </w:t>
                                </w:r>
                                <w:r w:rsidR="00502826">
                                  <w:rPr>
                                    <w:rFonts w:ascii="Times New Roman" w:hAnsi="Times New Roman" w:cs="Times New Roman"/>
                                    <w:b/>
                                  </w:rPr>
                                  <w:t>o</w:t>
                                </w:r>
                                <w:r>
                                  <w:rPr>
                                    <w:rFonts w:ascii="Times New Roman" w:hAnsi="Times New Roman" w:cs="Times New Roman"/>
                                    <w:b/>
                                  </w:rPr>
                                  <w:t xml:space="preserve">r call </w:t>
                                </w:r>
                                <w:r w:rsidR="00863F52">
                                  <w:rPr>
                                    <w:rFonts w:ascii="Times New Roman" w:hAnsi="Times New Roman" w:cs="Times New Roman"/>
                                    <w:b/>
                                  </w:rPr>
                                  <w:t>Renae</w:t>
                                </w:r>
                                <w:r>
                                  <w:rPr>
                                    <w:rFonts w:ascii="Times New Roman" w:hAnsi="Times New Roman" w:cs="Times New Roman"/>
                                    <w:b/>
                                  </w:rPr>
                                  <w:t xml:space="preserve"> at 920-388-4822.</w:t>
                                </w:r>
                              </w:p>
                            </w:sdtContent>
                          </w:sdt>
                        </w:txbxContent>
                      </v:textbox>
                      <w10:anchorlock/>
                    </v:shape>
                  </w:pict>
                </mc:Fallback>
              </mc:AlternateContent>
            </w:r>
          </w:p>
        </w:tc>
        <w:tc>
          <w:tcPr>
            <w:tcW w:w="1672" w:type="pct"/>
            <w:tcBorders>
              <w:left w:val="single" w:sz="24" w:space="0" w:color="23316B" w:themeColor="text2"/>
            </w:tcBorders>
          </w:tcPr>
          <w:p w14:paraId="0A08C912" w14:textId="77777777" w:rsidR="00FB4F85" w:rsidRDefault="00984BB5" w:rsidP="00FB4F85">
            <w:r>
              <w:rPr>
                <w:noProof/>
                <w:lang w:eastAsia="en-US"/>
              </w:rPr>
              <mc:AlternateContent>
                <mc:Choice Requires="wps">
                  <w:drawing>
                    <wp:inline distT="0" distB="0" distL="0" distR="0" wp14:anchorId="6DB3397D" wp14:editId="0FB153EB">
                      <wp:extent cx="2279561" cy="2009104"/>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3E4C8B9F" w14:textId="77777777" w:rsidR="00432515" w:rsidRDefault="0091725A" w:rsidP="005F2EDC">
                                  <w:pPr>
                                    <w:spacing w:before="100" w:after="0"/>
                                    <w:jc w:val="center"/>
                                    <w:rPr>
                                      <w:rFonts w:ascii="Times New Roman" w:hAnsi="Times New Roman" w:cs="Times New Roman"/>
                                      <w:b/>
                                      <w:i/>
                                      <w:color w:val="23316B" w:themeColor="text2"/>
                                      <w:sz w:val="32"/>
                                      <w:szCs w:val="32"/>
                                    </w:rPr>
                                  </w:pPr>
                                  <w:r>
                                    <w:rPr>
                                      <w:rFonts w:ascii="Times New Roman" w:hAnsi="Times New Roman" w:cs="Times New Roman"/>
                                      <w:b/>
                                      <w:i/>
                                      <w:color w:val="23316B" w:themeColor="text2"/>
                                      <w:sz w:val="32"/>
                                      <w:szCs w:val="32"/>
                                    </w:rPr>
                                    <w:t>Volunteers Needed</w:t>
                                  </w:r>
                                </w:p>
                                <w:p w14:paraId="04195342" w14:textId="1DDF49CF" w:rsidR="00502826" w:rsidRPr="0091725A" w:rsidRDefault="00C4420E" w:rsidP="005F2EDC">
                                  <w:pPr>
                                    <w:spacing w:before="100" w:after="0"/>
                                    <w:jc w:val="center"/>
                                    <w:rPr>
                                      <w:rFonts w:ascii="Times New Roman" w:hAnsi="Times New Roman" w:cs="Times New Roman"/>
                                      <w:b/>
                                    </w:rPr>
                                  </w:pPr>
                                  <w:r>
                                    <w:rPr>
                                      <w:rFonts w:ascii="Times New Roman" w:hAnsi="Times New Roman" w:cs="Times New Roman"/>
                                      <w:b/>
                                    </w:rPr>
                                    <w:t>We are still in need of volunteer bartenders for the July 3</w:t>
                                  </w:r>
                                  <w:r w:rsidRPr="00C4420E">
                                    <w:rPr>
                                      <w:rFonts w:ascii="Times New Roman" w:hAnsi="Times New Roman" w:cs="Times New Roman"/>
                                      <w:b/>
                                      <w:vertAlign w:val="superscript"/>
                                    </w:rPr>
                                    <w:t>rd</w:t>
                                  </w:r>
                                  <w:r>
                                    <w:rPr>
                                      <w:rFonts w:ascii="Times New Roman" w:hAnsi="Times New Roman" w:cs="Times New Roman"/>
                                      <w:b/>
                                    </w:rPr>
                                    <w:t xml:space="preserve"> event this Saturday</w:t>
                                  </w:r>
                                  <w:r w:rsidR="00300D3C">
                                    <w:rPr>
                                      <w:rFonts w:ascii="Times New Roman" w:hAnsi="Times New Roman" w:cs="Times New Roman"/>
                                      <w:b/>
                                    </w:rPr>
                                    <w:t>!</w:t>
                                  </w:r>
                                  <w:r>
                                    <w:rPr>
                                      <w:rFonts w:ascii="Times New Roman" w:hAnsi="Times New Roman" w:cs="Times New Roman"/>
                                      <w:b/>
                                    </w:rPr>
                                    <w:t xml:space="preserve"> Can you help?  Call or email us right away!</w:t>
                                  </w:r>
                                </w:p>
                                <w:p w14:paraId="09B4CEF1" w14:textId="77777777" w:rsidR="00432515" w:rsidRPr="005F2EDC" w:rsidRDefault="00432515" w:rsidP="00432515">
                                  <w:pPr>
                                    <w:spacing w:before="100" w:after="0"/>
                                    <w:rPr>
                                      <w:color w:val="23316B" w:themeColor="text2"/>
                                    </w:rPr>
                                  </w:pPr>
                                </w:p>
                              </w:txbxContent>
                            </wps:txbx>
                            <wps:bodyPr rot="0" vert="horz" wrap="square" lIns="91440" tIns="91440" rIns="91440" bIns="45720" anchor="t" anchorCtr="0">
                              <a:noAutofit/>
                            </wps:bodyPr>
                          </wps:wsp>
                        </a:graphicData>
                      </a:graphic>
                    </wp:inline>
                  </w:drawing>
                </mc:Choice>
                <mc:Fallback>
                  <w:pict>
                    <v:shapetype w14:anchorId="6DB3397D" id="_x0000_t202" coordsize="21600,21600" o:spt="202" path="m,l,21600r21600,l21600,xe">
                      <v:stroke joinstyle="miter"/>
                      <v:path gradientshapeok="t" o:connecttype="rect"/>
                    </v:shapetype>
                    <v:shape id="_x0000_s1028" type="#_x0000_t202"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" filled="f" stroked="f">
                      <v:textbox inset=",7.2pt">
                        <w:txbxContent>
                          <w:p w14:paraId="3E4C8B9F" w14:textId="77777777" w:rsidR="00432515" w:rsidRDefault="0091725A" w:rsidP="005F2EDC">
                            <w:pPr>
                              <w:spacing w:before="100" w:after="0"/>
                              <w:jc w:val="center"/>
                              <w:rPr>
                                <w:rFonts w:ascii="Times New Roman" w:hAnsi="Times New Roman" w:cs="Times New Roman"/>
                                <w:b/>
                                <w:i/>
                                <w:color w:val="23316B" w:themeColor="text2"/>
                                <w:sz w:val="32"/>
                                <w:szCs w:val="32"/>
                              </w:rPr>
                            </w:pPr>
                            <w:r>
                              <w:rPr>
                                <w:rFonts w:ascii="Times New Roman" w:hAnsi="Times New Roman" w:cs="Times New Roman"/>
                                <w:b/>
                                <w:i/>
                                <w:color w:val="23316B" w:themeColor="text2"/>
                                <w:sz w:val="32"/>
                                <w:szCs w:val="32"/>
                              </w:rPr>
                              <w:t>Volunteers Needed</w:t>
                            </w:r>
                          </w:p>
                          <w:p w14:paraId="04195342" w14:textId="1DDF49CF" w:rsidR="00502826" w:rsidRPr="0091725A" w:rsidRDefault="00C4420E" w:rsidP="005F2EDC">
                            <w:pPr>
                              <w:spacing w:before="100" w:after="0"/>
                              <w:jc w:val="center"/>
                              <w:rPr>
                                <w:rFonts w:ascii="Times New Roman" w:hAnsi="Times New Roman" w:cs="Times New Roman"/>
                                <w:b/>
                              </w:rPr>
                            </w:pPr>
                            <w:r>
                              <w:rPr>
                                <w:rFonts w:ascii="Times New Roman" w:hAnsi="Times New Roman" w:cs="Times New Roman"/>
                                <w:b/>
                              </w:rPr>
                              <w:t>We are still in need of volunteer bartenders for the July 3</w:t>
                            </w:r>
                            <w:r w:rsidRPr="00C4420E">
                              <w:rPr>
                                <w:rFonts w:ascii="Times New Roman" w:hAnsi="Times New Roman" w:cs="Times New Roman"/>
                                <w:b/>
                                <w:vertAlign w:val="superscript"/>
                              </w:rPr>
                              <w:t>rd</w:t>
                            </w:r>
                            <w:r>
                              <w:rPr>
                                <w:rFonts w:ascii="Times New Roman" w:hAnsi="Times New Roman" w:cs="Times New Roman"/>
                                <w:b/>
                              </w:rPr>
                              <w:t xml:space="preserve"> event this Saturday</w:t>
                            </w:r>
                            <w:r w:rsidR="00300D3C">
                              <w:rPr>
                                <w:rFonts w:ascii="Times New Roman" w:hAnsi="Times New Roman" w:cs="Times New Roman"/>
                                <w:b/>
                              </w:rPr>
                              <w:t>!</w:t>
                            </w:r>
                            <w:r>
                              <w:rPr>
                                <w:rFonts w:ascii="Times New Roman" w:hAnsi="Times New Roman" w:cs="Times New Roman"/>
                                <w:b/>
                              </w:rPr>
                              <w:t xml:space="preserve"> Can you help?  Call or email us right away!</w:t>
                            </w:r>
                          </w:p>
                          <w:p w14:paraId="09B4CEF1" w14:textId="77777777" w:rsidR="00432515" w:rsidRPr="005F2EDC" w:rsidRDefault="00432515" w:rsidP="00432515">
                            <w:pPr>
                              <w:spacing w:before="100" w:after="0"/>
                              <w:rPr>
                                <w:color w:val="23316B" w:themeColor="text2"/>
                              </w:rPr>
                            </w:pPr>
                          </w:p>
                        </w:txbxContent>
                      </v:textbox>
                      <w10:anchorlock/>
                    </v:shape>
                  </w:pict>
                </mc:Fallback>
              </mc:AlternateContent>
            </w:r>
          </w:p>
        </w:tc>
      </w:tr>
      <w:tr w:rsidR="00432515" w14:paraId="661CB2C0" w14:textId="77777777" w:rsidTr="00B44AE4">
        <w:trPr>
          <w:trHeight w:val="360"/>
        </w:trPr>
        <w:tc>
          <w:tcPr>
            <w:tcW w:w="1673" w:type="pct"/>
          </w:tcPr>
          <w:p w14:paraId="548427C3" w14:textId="289B5821" w:rsidR="00652021" w:rsidRDefault="003867B0" w:rsidP="00432515">
            <w:r>
              <w:t>Make sure to follow us on Facebook and Instagram</w:t>
            </w:r>
            <w:r w:rsidR="00F77767">
              <w:t>:</w:t>
            </w:r>
          </w:p>
          <w:p w14:paraId="403E3023" w14:textId="666C4AC0" w:rsidR="00652021" w:rsidRDefault="001004FF" w:rsidP="00432515">
            <w:hyperlink r:id="rId9" w:history="1">
              <w:r w:rsidR="003867B0" w:rsidRPr="003867B0">
                <w:rPr>
                  <w:color w:val="0000FF"/>
                  <w:u w:val="single"/>
                </w:rPr>
                <w:t>Kewaunee Area Chamber of Commerce | Facebook</w:t>
              </w:r>
            </w:hyperlink>
          </w:p>
          <w:p w14:paraId="637C8E7A" w14:textId="77777777" w:rsidR="00AC67A1" w:rsidRPr="00432515" w:rsidRDefault="00AC67A1" w:rsidP="00432515"/>
          <w:p w14:paraId="6C94ED83" w14:textId="043C8E72" w:rsidR="001755E2" w:rsidRDefault="001004FF" w:rsidP="00432515">
            <w:pPr>
              <w:rPr>
                <w:color w:val="0070C0"/>
                <w:sz w:val="40"/>
                <w:szCs w:val="40"/>
              </w:rPr>
            </w:pPr>
            <w:hyperlink r:id="rId10" w:history="1">
              <w:r w:rsidR="00AC67A1" w:rsidRPr="00AC67A1">
                <w:rPr>
                  <w:color w:val="0000FF"/>
                  <w:u w:val="single"/>
                </w:rPr>
                <w:t>KACC (@kewauneeareachamberofcommerce) • Instagram photos and videos</w:t>
              </w:r>
            </w:hyperlink>
          </w:p>
          <w:p w14:paraId="27EC59B9" w14:textId="77777777" w:rsidR="005C50A5" w:rsidRDefault="005C50A5" w:rsidP="00432515">
            <w:pPr>
              <w:rPr>
                <w:color w:val="0070C0"/>
                <w:sz w:val="40"/>
                <w:szCs w:val="40"/>
              </w:rPr>
            </w:pPr>
          </w:p>
          <w:p w14:paraId="5C3859A4" w14:textId="77777777" w:rsidR="00A26D1B" w:rsidRDefault="00A26D1B" w:rsidP="00432515"/>
          <w:p w14:paraId="71DB91C0" w14:textId="77777777" w:rsidR="00A26D1B" w:rsidRDefault="00A26D1B" w:rsidP="00432515"/>
          <w:p w14:paraId="5B97C62E" w14:textId="77777777" w:rsidR="00A26D1B" w:rsidRDefault="00A26D1B" w:rsidP="00432515"/>
          <w:p w14:paraId="10EE8DFE" w14:textId="77777777" w:rsidR="00A26D1B" w:rsidRDefault="00A26D1B" w:rsidP="00432515"/>
          <w:p w14:paraId="3DA94A28" w14:textId="77777777" w:rsidR="00432515" w:rsidRPr="00432515" w:rsidRDefault="00432515" w:rsidP="00432515"/>
          <w:p w14:paraId="228EAF82" w14:textId="77777777" w:rsidR="00432515" w:rsidRDefault="00432515" w:rsidP="00432515"/>
          <w:p w14:paraId="56EFD2EF" w14:textId="77777777" w:rsidR="00B44AE4" w:rsidRPr="00432515" w:rsidRDefault="00B44AE4" w:rsidP="00432515">
            <w:pPr>
              <w:jc w:val="center"/>
            </w:pPr>
          </w:p>
        </w:tc>
        <w:tc>
          <w:tcPr>
            <w:tcW w:w="1656" w:type="pct"/>
            <w:gridSpan w:val="2"/>
            <w:tcMar>
              <w:left w:w="288" w:type="dxa"/>
              <w:right w:w="0" w:type="dxa"/>
            </w:tcMar>
          </w:tcPr>
          <w:p w14:paraId="497C0A51" w14:textId="77777777" w:rsidR="00B44AE4" w:rsidRDefault="00B44AE4" w:rsidP="00984BB5">
            <w:pPr>
              <w:ind w:left="-294"/>
              <w:rPr>
                <w:noProof/>
              </w:rPr>
            </w:pPr>
          </w:p>
        </w:tc>
        <w:tc>
          <w:tcPr>
            <w:tcW w:w="1672" w:type="pct"/>
          </w:tcPr>
          <w:p w14:paraId="7835BED5" w14:textId="77777777" w:rsidR="00B44AE4" w:rsidRDefault="00B44AE4" w:rsidP="00FB4F85">
            <w:pPr>
              <w:rPr>
                <w:noProof/>
              </w:rPr>
            </w:pPr>
          </w:p>
          <w:p w14:paraId="77362E38" w14:textId="77777777" w:rsidR="00863F52" w:rsidRPr="00863F52" w:rsidRDefault="00863F52" w:rsidP="00863F52"/>
          <w:p w14:paraId="063D0CDB" w14:textId="77777777" w:rsidR="00863F52" w:rsidRPr="00863F52" w:rsidRDefault="00863F52" w:rsidP="00863F52"/>
          <w:p w14:paraId="266AFB9A" w14:textId="77777777" w:rsidR="00863F52" w:rsidRPr="00863F52" w:rsidRDefault="00863F52" w:rsidP="00863F52"/>
          <w:p w14:paraId="32CBC9B3" w14:textId="77777777" w:rsidR="00863F52" w:rsidRDefault="00863F52" w:rsidP="00863F52">
            <w:pPr>
              <w:rPr>
                <w:noProof/>
              </w:rPr>
            </w:pPr>
          </w:p>
          <w:p w14:paraId="24ED8CB5" w14:textId="77777777" w:rsidR="00863F52" w:rsidRPr="00863F52" w:rsidRDefault="00863F52" w:rsidP="00863F52"/>
          <w:p w14:paraId="77510577" w14:textId="77777777" w:rsidR="00863F52" w:rsidRDefault="00863F52" w:rsidP="00863F52">
            <w:pPr>
              <w:rPr>
                <w:noProof/>
              </w:rPr>
            </w:pPr>
          </w:p>
          <w:p w14:paraId="36A4AA0E" w14:textId="203DA0DD" w:rsidR="00863F52" w:rsidRPr="00863F52" w:rsidRDefault="00863F52" w:rsidP="00863F52">
            <w:pPr>
              <w:jc w:val="right"/>
            </w:pPr>
          </w:p>
        </w:tc>
      </w:tr>
      <w:tr w:rsidR="00432515" w:rsidRPr="002B7EC6" w14:paraId="1DC7D65A" w14:textId="77777777" w:rsidTr="00A5487A">
        <w:trPr>
          <w:trHeight w:val="2718"/>
        </w:trPr>
        <w:tc>
          <w:tcPr>
            <w:tcW w:w="2458" w:type="pct"/>
            <w:gridSpan w:val="2"/>
            <w:shd w:val="clear" w:color="auto" w:fill="23316B" w:themeFill="text2"/>
          </w:tcPr>
          <w:p w14:paraId="76025D84" w14:textId="3AC40BC6" w:rsidR="00B44AE4" w:rsidRPr="002B7EC6" w:rsidRDefault="00863F52" w:rsidP="00A5487A">
            <w:pPr>
              <w:rPr>
                <w:rFonts w:ascii="Times New Roman" w:hAnsi="Times New Roman" w:cs="Times New Roman"/>
                <w:b/>
                <w:noProof/>
              </w:rPr>
            </w:pPr>
            <w:r w:rsidRPr="002B7EC6">
              <w:rPr>
                <w:rFonts w:ascii="Times New Roman" w:hAnsi="Times New Roman" w:cs="Times New Roman"/>
                <w:b/>
                <w:noProof/>
                <w:lang w:eastAsia="en-US"/>
              </w:rPr>
              <mc:AlternateContent>
                <mc:Choice Requires="wps">
                  <w:drawing>
                    <wp:inline distT="0" distB="0" distL="0" distR="0" wp14:anchorId="0E047364" wp14:editId="5BCB693E">
                      <wp:extent cx="3134360" cy="1590675"/>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1590675"/>
                              </a:xfrm>
                              <a:prstGeom prst="rect">
                                <a:avLst/>
                              </a:prstGeom>
                              <a:noFill/>
                              <a:ln w="9525">
                                <a:noFill/>
                                <a:miter lim="800000"/>
                                <a:headEnd/>
                                <a:tailEnd/>
                              </a:ln>
                            </wps:spPr>
                            <wps:txbx>
                              <w:txbxContent>
                                <w:p w14:paraId="0A64BC53" w14:textId="77777777" w:rsidR="00863F52" w:rsidRPr="00A5487A" w:rsidRDefault="00863F52" w:rsidP="00863F52">
                                  <w:pPr>
                                    <w:pStyle w:val="Heading2"/>
                                    <w:spacing w:before="100"/>
                                    <w:rPr>
                                      <w:color w:val="FFFFFF" w:themeColor="background1"/>
                                    </w:rPr>
                                  </w:pPr>
                                  <w:r w:rsidRPr="00A5487A">
                                    <w:rPr>
                                      <w:color w:val="FFFFFF" w:themeColor="background1"/>
                                    </w:rPr>
                                    <w:t xml:space="preserve"> </w:t>
                                  </w:r>
                                </w:p>
                                <w:sdt>
                                  <w:sdtPr>
                                    <w:rPr>
                                      <w:color w:val="FFFFFF" w:themeColor="background1"/>
                                    </w:rPr>
                                    <w:id w:val="1282231080"/>
                                    <w15:appearance w15:val="hidden"/>
                                  </w:sdtPr>
                                  <w:sdtEndPr>
                                    <w:rPr>
                                      <w:rFonts w:ascii="Times New Roman" w:hAnsi="Times New Roman" w:cs="Times New Roman"/>
                                      <w:b/>
                                      <w:i/>
                                      <w:sz w:val="52"/>
                                      <w:szCs w:val="52"/>
                                    </w:rPr>
                                  </w:sdtEndPr>
                                  <w:sdtContent>
                                    <w:p w14:paraId="55997625" w14:textId="77777777" w:rsidR="00863F52" w:rsidRDefault="00863F52" w:rsidP="00863F52">
                                      <w:pPr>
                                        <w:spacing w:before="200" w:after="0"/>
                                        <w:jc w:val="center"/>
                                        <w:rPr>
                                          <w:rFonts w:ascii="Times New Roman" w:hAnsi="Times New Roman" w:cs="Times New Roman"/>
                                          <w:b/>
                                          <w:i/>
                                          <w:color w:val="FFFFFF" w:themeColor="background1"/>
                                          <w:sz w:val="52"/>
                                          <w:szCs w:val="52"/>
                                        </w:rPr>
                                      </w:pPr>
                                      <w:r w:rsidRPr="00432515">
                                        <w:rPr>
                                          <w:rFonts w:ascii="Times New Roman" w:hAnsi="Times New Roman" w:cs="Times New Roman"/>
                                          <w:b/>
                                          <w:i/>
                                          <w:color w:val="FFFFFF" w:themeColor="background1"/>
                                          <w:sz w:val="52"/>
                                          <w:szCs w:val="52"/>
                                        </w:rPr>
                                        <w:t>Save the Dates!</w:t>
                                      </w:r>
                                    </w:p>
                                  </w:sdtContent>
                                </w:sdt>
                                <w:p w14:paraId="7B5659E8" w14:textId="01F41AA8" w:rsidR="00863F52" w:rsidRPr="00432515" w:rsidRDefault="00376C7A" w:rsidP="00863F52">
                                  <w:pPr>
                                    <w:spacing w:before="200" w:after="0"/>
                                    <w:jc w:val="center"/>
                                    <w:rPr>
                                      <w:rFonts w:ascii="Times New Roman" w:hAnsi="Times New Roman" w:cs="Times New Roman"/>
                                      <w:b/>
                                      <w:i/>
                                      <w:color w:val="FFFFFF" w:themeColor="background1"/>
                                      <w:sz w:val="52"/>
                                      <w:szCs w:val="52"/>
                                    </w:rPr>
                                  </w:pPr>
                                  <w:r>
                                    <w:rPr>
                                      <w:rFonts w:ascii="Times New Roman" w:hAnsi="Times New Roman" w:cs="Times New Roman"/>
                                      <w:b/>
                                      <w:i/>
                                      <w:color w:val="FFFFFF" w:themeColor="background1"/>
                                      <w:sz w:val="52"/>
                                      <w:szCs w:val="52"/>
                                    </w:rPr>
                                    <w:t>June</w:t>
                                  </w:r>
                                  <w:r w:rsidR="00300D3C">
                                    <w:rPr>
                                      <w:rFonts w:ascii="Times New Roman" w:hAnsi="Times New Roman" w:cs="Times New Roman"/>
                                      <w:b/>
                                      <w:i/>
                                      <w:color w:val="FFFFFF" w:themeColor="background1"/>
                                      <w:sz w:val="52"/>
                                      <w:szCs w:val="52"/>
                                    </w:rPr>
                                    <w:t>/</w:t>
                                  </w:r>
                                  <w:r w:rsidR="00863F52">
                                    <w:rPr>
                                      <w:rFonts w:ascii="Times New Roman" w:hAnsi="Times New Roman" w:cs="Times New Roman"/>
                                      <w:b/>
                                      <w:i/>
                                      <w:color w:val="FFFFFF" w:themeColor="background1"/>
                                      <w:sz w:val="52"/>
                                      <w:szCs w:val="52"/>
                                    </w:rPr>
                                    <w:t>Ju</w:t>
                                  </w:r>
                                  <w:r>
                                    <w:rPr>
                                      <w:rFonts w:ascii="Times New Roman" w:hAnsi="Times New Roman" w:cs="Times New Roman"/>
                                      <w:b/>
                                      <w:i/>
                                      <w:color w:val="FFFFFF" w:themeColor="background1"/>
                                      <w:sz w:val="52"/>
                                      <w:szCs w:val="52"/>
                                    </w:rPr>
                                    <w:t>ly</w:t>
                                  </w:r>
                                  <w:r w:rsidR="00863F52">
                                    <w:rPr>
                                      <w:rFonts w:ascii="Times New Roman" w:hAnsi="Times New Roman" w:cs="Times New Roman"/>
                                      <w:b/>
                                      <w:i/>
                                      <w:color w:val="FFFFFF" w:themeColor="background1"/>
                                      <w:sz w:val="52"/>
                                      <w:szCs w:val="52"/>
                                    </w:rPr>
                                    <w:t xml:space="preserve"> </w:t>
                                  </w:r>
                                  <w:r w:rsidR="00045C7D">
                                    <w:rPr>
                                      <w:rFonts w:ascii="Times New Roman" w:hAnsi="Times New Roman" w:cs="Times New Roman"/>
                                      <w:b/>
                                      <w:i/>
                                      <w:color w:val="FFFFFF" w:themeColor="background1"/>
                                      <w:sz w:val="52"/>
                                      <w:szCs w:val="52"/>
                                    </w:rPr>
                                    <w:t>Events!</w:t>
                                  </w:r>
                                  <w:r w:rsidR="00393154">
                                    <w:rPr>
                                      <w:rFonts w:ascii="Times New Roman" w:hAnsi="Times New Roman" w:cs="Times New Roman"/>
                                      <w:b/>
                                      <w:i/>
                                      <w:color w:val="FFFFFF" w:themeColor="background1"/>
                                      <w:sz w:val="52"/>
                                      <w:szCs w:val="52"/>
                                    </w:rPr>
                                    <w:t xml:space="preserve">  </w:t>
                                  </w:r>
                                </w:p>
                              </w:txbxContent>
                            </wps:txbx>
                            <wps:bodyPr rot="0" vert="horz" wrap="square" lIns="182880" tIns="91440" rIns="182880" bIns="45720" anchor="t" anchorCtr="0">
                              <a:noAutofit/>
                            </wps:bodyPr>
                          </wps:wsp>
                        </a:graphicData>
                      </a:graphic>
                    </wp:inline>
                  </w:drawing>
                </mc:Choice>
                <mc:Fallback>
                  <w:pict>
                    <v:shape w14:anchorId="0E047364" id="_x0000_s1029" type="#_x0000_t202" style="width:246.8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" filled="f" stroked="f">
                      <v:textbox inset="14.4pt,7.2pt,14.4pt">
                        <w:txbxContent>
                          <w:p w14:paraId="0A64BC53" w14:textId="77777777" w:rsidR="00863F52" w:rsidRPr="00A5487A" w:rsidRDefault="00863F52" w:rsidP="00863F52">
                            <w:pPr>
                              <w:pStyle w:val="Heading2"/>
                              <w:spacing w:before="100"/>
                              <w:rPr>
                                <w:color w:val="FFFFFF" w:themeColor="background1"/>
                              </w:rPr>
                            </w:pPr>
                            <w:r w:rsidRPr="00A5487A">
                              <w:rPr>
                                <w:color w:val="FFFFFF" w:themeColor="background1"/>
                              </w:rPr>
                              <w:t xml:space="preserve"> </w:t>
                            </w:r>
                          </w:p>
                          <w:sdt>
                            <w:sdtPr>
                              <w:rPr>
                                <w:color w:val="FFFFFF" w:themeColor="background1"/>
                              </w:rPr>
                              <w:id w:val="1282231080"/>
                              <w15:appearance w15:val="hidden"/>
                            </w:sdtPr>
                            <w:sdtEndPr>
                              <w:rPr>
                                <w:rFonts w:ascii="Times New Roman" w:hAnsi="Times New Roman" w:cs="Times New Roman"/>
                                <w:b/>
                                <w:i/>
                                <w:sz w:val="52"/>
                                <w:szCs w:val="52"/>
                              </w:rPr>
                            </w:sdtEndPr>
                            <w:sdtContent>
                              <w:p w14:paraId="55997625" w14:textId="77777777" w:rsidR="00863F52" w:rsidRDefault="00863F52" w:rsidP="00863F52">
                                <w:pPr>
                                  <w:spacing w:before="200" w:after="0"/>
                                  <w:jc w:val="center"/>
                                  <w:rPr>
                                    <w:rFonts w:ascii="Times New Roman" w:hAnsi="Times New Roman" w:cs="Times New Roman"/>
                                    <w:b/>
                                    <w:i/>
                                    <w:color w:val="FFFFFF" w:themeColor="background1"/>
                                    <w:sz w:val="52"/>
                                    <w:szCs w:val="52"/>
                                  </w:rPr>
                                </w:pPr>
                                <w:r w:rsidRPr="00432515">
                                  <w:rPr>
                                    <w:rFonts w:ascii="Times New Roman" w:hAnsi="Times New Roman" w:cs="Times New Roman"/>
                                    <w:b/>
                                    <w:i/>
                                    <w:color w:val="FFFFFF" w:themeColor="background1"/>
                                    <w:sz w:val="52"/>
                                    <w:szCs w:val="52"/>
                                  </w:rPr>
                                  <w:t>Save the Dates!</w:t>
                                </w:r>
                              </w:p>
                            </w:sdtContent>
                          </w:sdt>
                          <w:p w14:paraId="7B5659E8" w14:textId="01F41AA8" w:rsidR="00863F52" w:rsidRPr="00432515" w:rsidRDefault="00376C7A" w:rsidP="00863F52">
                            <w:pPr>
                              <w:spacing w:before="200" w:after="0"/>
                              <w:jc w:val="center"/>
                              <w:rPr>
                                <w:rFonts w:ascii="Times New Roman" w:hAnsi="Times New Roman" w:cs="Times New Roman"/>
                                <w:b/>
                                <w:i/>
                                <w:color w:val="FFFFFF" w:themeColor="background1"/>
                                <w:sz w:val="52"/>
                                <w:szCs w:val="52"/>
                              </w:rPr>
                            </w:pPr>
                            <w:r>
                              <w:rPr>
                                <w:rFonts w:ascii="Times New Roman" w:hAnsi="Times New Roman" w:cs="Times New Roman"/>
                                <w:b/>
                                <w:i/>
                                <w:color w:val="FFFFFF" w:themeColor="background1"/>
                                <w:sz w:val="52"/>
                                <w:szCs w:val="52"/>
                              </w:rPr>
                              <w:t>June</w:t>
                            </w:r>
                            <w:r w:rsidR="00300D3C">
                              <w:rPr>
                                <w:rFonts w:ascii="Times New Roman" w:hAnsi="Times New Roman" w:cs="Times New Roman"/>
                                <w:b/>
                                <w:i/>
                                <w:color w:val="FFFFFF" w:themeColor="background1"/>
                                <w:sz w:val="52"/>
                                <w:szCs w:val="52"/>
                              </w:rPr>
                              <w:t>/</w:t>
                            </w:r>
                            <w:r w:rsidR="00863F52">
                              <w:rPr>
                                <w:rFonts w:ascii="Times New Roman" w:hAnsi="Times New Roman" w:cs="Times New Roman"/>
                                <w:b/>
                                <w:i/>
                                <w:color w:val="FFFFFF" w:themeColor="background1"/>
                                <w:sz w:val="52"/>
                                <w:szCs w:val="52"/>
                              </w:rPr>
                              <w:t>Ju</w:t>
                            </w:r>
                            <w:r>
                              <w:rPr>
                                <w:rFonts w:ascii="Times New Roman" w:hAnsi="Times New Roman" w:cs="Times New Roman"/>
                                <w:b/>
                                <w:i/>
                                <w:color w:val="FFFFFF" w:themeColor="background1"/>
                                <w:sz w:val="52"/>
                                <w:szCs w:val="52"/>
                              </w:rPr>
                              <w:t>ly</w:t>
                            </w:r>
                            <w:r w:rsidR="00863F52">
                              <w:rPr>
                                <w:rFonts w:ascii="Times New Roman" w:hAnsi="Times New Roman" w:cs="Times New Roman"/>
                                <w:b/>
                                <w:i/>
                                <w:color w:val="FFFFFF" w:themeColor="background1"/>
                                <w:sz w:val="52"/>
                                <w:szCs w:val="52"/>
                              </w:rPr>
                              <w:t xml:space="preserve"> </w:t>
                            </w:r>
                            <w:r w:rsidR="00045C7D">
                              <w:rPr>
                                <w:rFonts w:ascii="Times New Roman" w:hAnsi="Times New Roman" w:cs="Times New Roman"/>
                                <w:b/>
                                <w:i/>
                                <w:color w:val="FFFFFF" w:themeColor="background1"/>
                                <w:sz w:val="52"/>
                                <w:szCs w:val="52"/>
                              </w:rPr>
                              <w:t>Events!</w:t>
                            </w:r>
                            <w:r w:rsidR="00393154">
                              <w:rPr>
                                <w:rFonts w:ascii="Times New Roman" w:hAnsi="Times New Roman" w:cs="Times New Roman"/>
                                <w:b/>
                                <w:i/>
                                <w:color w:val="FFFFFF" w:themeColor="background1"/>
                                <w:sz w:val="52"/>
                                <w:szCs w:val="52"/>
                              </w:rPr>
                              <w:t xml:space="preserve">  </w:t>
                            </w:r>
                          </w:p>
                        </w:txbxContent>
                      </v:textbox>
                      <w10:anchorlock/>
                    </v:shape>
                  </w:pict>
                </mc:Fallback>
              </mc:AlternateContent>
            </w:r>
          </w:p>
        </w:tc>
        <w:tc>
          <w:tcPr>
            <w:tcW w:w="2542" w:type="pct"/>
            <w:gridSpan w:val="2"/>
            <w:shd w:val="clear" w:color="auto" w:fill="23316B" w:themeFill="text2"/>
          </w:tcPr>
          <w:p w14:paraId="53CA9520" w14:textId="45F71EA0" w:rsidR="00B44AE4" w:rsidRPr="002B7EC6" w:rsidRDefault="00B44AE4" w:rsidP="00FB4F85">
            <w:pPr>
              <w:rPr>
                <w:rFonts w:ascii="Times New Roman" w:hAnsi="Times New Roman" w:cs="Times New Roman"/>
                <w:b/>
                <w:noProof/>
              </w:rPr>
            </w:pPr>
          </w:p>
        </w:tc>
      </w:tr>
    </w:tbl>
    <w:p w14:paraId="1676F97D" w14:textId="77777777" w:rsidR="00AE054C" w:rsidRPr="00044050" w:rsidRDefault="00AE054C" w:rsidP="00432515">
      <w:pPr>
        <w:pStyle w:val="Heading4"/>
        <w:rPr>
          <w:rFonts w:ascii="Times New Roman" w:hAnsi="Times New Roman" w:cs="Times New Roman"/>
          <w:b/>
          <w:szCs w:val="20"/>
        </w:rPr>
      </w:pPr>
    </w:p>
    <w:p w14:paraId="36CEFB56" w14:textId="77F9F664" w:rsidR="00321444" w:rsidRDefault="00393154" w:rsidP="00432515">
      <w:pPr>
        <w:pStyle w:val="Heading4"/>
        <w:rPr>
          <w:rFonts w:ascii="Times New Roman" w:hAnsi="Times New Roman" w:cs="Times New Roman"/>
          <w:szCs w:val="20"/>
        </w:rPr>
      </w:pPr>
      <w:r>
        <w:rPr>
          <w:rFonts w:ascii="Times New Roman" w:hAnsi="Times New Roman" w:cs="Times New Roman"/>
          <w:szCs w:val="20"/>
        </w:rPr>
        <w:t>**For more details on the events below go to www.kewaunee.org</w:t>
      </w:r>
    </w:p>
    <w:p w14:paraId="5F5B750E" w14:textId="77777777" w:rsidR="00321444" w:rsidRDefault="00321444" w:rsidP="00432515">
      <w:pPr>
        <w:pStyle w:val="Heading4"/>
        <w:rPr>
          <w:rFonts w:ascii="Times New Roman" w:hAnsi="Times New Roman" w:cs="Times New Roman"/>
          <w:szCs w:val="20"/>
        </w:rPr>
      </w:pPr>
    </w:p>
    <w:p w14:paraId="0CBED9FD" w14:textId="02E7AD6F" w:rsidR="00321444" w:rsidRDefault="00321444" w:rsidP="00321444">
      <w:r>
        <w:t xml:space="preserve">A huge THANK YOU to our sponsors </w:t>
      </w:r>
      <w:r w:rsidR="00BB0A2D">
        <w:t>for the July 3</w:t>
      </w:r>
      <w:r w:rsidR="00BB0A2D" w:rsidRPr="00BB0A2D">
        <w:rPr>
          <w:vertAlign w:val="superscript"/>
        </w:rPr>
        <w:t>rd</w:t>
      </w:r>
      <w:r w:rsidR="00BB0A2D">
        <w:t xml:space="preserve"> event</w:t>
      </w:r>
      <w:r>
        <w:t xml:space="preserve"> coming up this weekend!!  We are not able to put on events without your support and generosity!</w:t>
      </w:r>
    </w:p>
    <w:p w14:paraId="10BD6C05" w14:textId="77777777" w:rsidR="00321444" w:rsidRDefault="00321444" w:rsidP="00321444"/>
    <w:p w14:paraId="429EC9CD" w14:textId="23078407" w:rsidR="0065743D" w:rsidRDefault="00BB0A2D" w:rsidP="00321444">
      <w:r>
        <w:t>Accurate Marine and Storage</w:t>
      </w:r>
    </w:p>
    <w:p w14:paraId="7260CD31" w14:textId="010FA846" w:rsidR="00BB0A2D" w:rsidRDefault="00BB0A2D" w:rsidP="00321444">
      <w:r>
        <w:t>Bob’s Auto Part’s</w:t>
      </w:r>
    </w:p>
    <w:p w14:paraId="50B72B0B" w14:textId="15F3C8D0" w:rsidR="00BB0A2D" w:rsidRDefault="00BB0A2D" w:rsidP="00321444">
      <w:proofErr w:type="spellStart"/>
      <w:r>
        <w:t>Pagel’s</w:t>
      </w:r>
      <w:proofErr w:type="spellEnd"/>
      <w:r>
        <w:t xml:space="preserve"> Ponderosa </w:t>
      </w:r>
    </w:p>
    <w:p w14:paraId="446B980C" w14:textId="47F17534" w:rsidR="00BB0A2D" w:rsidRDefault="00BB0A2D" w:rsidP="00321444">
      <w:r>
        <w:t>Muskrat City</w:t>
      </w:r>
    </w:p>
    <w:p w14:paraId="152A30AC" w14:textId="6B362EC6" w:rsidR="00BB0A2D" w:rsidRDefault="00BB0A2D" w:rsidP="00321444">
      <w:r>
        <w:t>Baptist Community Church</w:t>
      </w:r>
    </w:p>
    <w:p w14:paraId="18AD534D" w14:textId="77777777" w:rsidR="00BB0A2D" w:rsidRDefault="00BB0A2D" w:rsidP="00321444"/>
    <w:p w14:paraId="1724869A" w14:textId="34715672" w:rsidR="00180935" w:rsidRPr="005B7ECA" w:rsidRDefault="009A6515" w:rsidP="005B7ECA">
      <w:pPr>
        <w:pStyle w:val="Heading4"/>
        <w:rPr>
          <w:rFonts w:ascii="Times New Roman" w:hAnsi="Times New Roman" w:cs="Times New Roman"/>
          <w:szCs w:val="20"/>
        </w:rPr>
      </w:pPr>
      <w:r>
        <w:rPr>
          <w:rFonts w:ascii="Times New Roman" w:hAnsi="Times New Roman" w:cs="Times New Roman"/>
          <w:szCs w:val="20"/>
        </w:rPr>
        <w:t>Ju</w:t>
      </w:r>
      <w:r w:rsidR="003C62BE">
        <w:rPr>
          <w:rFonts w:ascii="Times New Roman" w:hAnsi="Times New Roman" w:cs="Times New Roman"/>
          <w:szCs w:val="20"/>
        </w:rPr>
        <w:t>ly</w:t>
      </w:r>
      <w:r>
        <w:rPr>
          <w:rFonts w:ascii="Times New Roman" w:hAnsi="Times New Roman" w:cs="Times New Roman"/>
          <w:szCs w:val="20"/>
        </w:rPr>
        <w:t xml:space="preserve"> 1st</w:t>
      </w:r>
      <w:r w:rsidR="007248AC">
        <w:rPr>
          <w:rFonts w:ascii="Times New Roman" w:hAnsi="Times New Roman" w:cs="Times New Roman"/>
          <w:szCs w:val="20"/>
        </w:rPr>
        <w:t xml:space="preserve">– </w:t>
      </w:r>
      <w:r>
        <w:rPr>
          <w:rFonts w:ascii="Times New Roman" w:hAnsi="Times New Roman" w:cs="Times New Roman"/>
          <w:szCs w:val="20"/>
        </w:rPr>
        <w:t>7:00pm-9:00pm</w:t>
      </w:r>
      <w:r w:rsidR="007248AC">
        <w:rPr>
          <w:rFonts w:ascii="Times New Roman" w:hAnsi="Times New Roman" w:cs="Times New Roman"/>
          <w:szCs w:val="20"/>
        </w:rPr>
        <w:t xml:space="preserve"> </w:t>
      </w:r>
      <w:r w:rsidR="005B7ECA">
        <w:rPr>
          <w:rFonts w:ascii="Times New Roman" w:hAnsi="Times New Roman" w:cs="Times New Roman"/>
          <w:szCs w:val="20"/>
        </w:rPr>
        <w:t>Algoma Concerts in the Park</w:t>
      </w:r>
      <w:r w:rsidR="00A56847">
        <w:rPr>
          <w:rFonts w:ascii="Times New Roman" w:hAnsi="Times New Roman" w:cs="Times New Roman"/>
          <w:szCs w:val="20"/>
        </w:rPr>
        <w:t xml:space="preserve"> – event runs weekly</w:t>
      </w:r>
    </w:p>
    <w:p w14:paraId="5135B9DD" w14:textId="2B471F58" w:rsidR="00321444" w:rsidRDefault="00321444" w:rsidP="00432515">
      <w:pPr>
        <w:pStyle w:val="Heading4"/>
        <w:rPr>
          <w:rFonts w:ascii="Times New Roman" w:hAnsi="Times New Roman" w:cs="Times New Roman"/>
          <w:szCs w:val="20"/>
        </w:rPr>
      </w:pPr>
    </w:p>
    <w:p w14:paraId="628A2B17" w14:textId="36549883" w:rsidR="00A56847" w:rsidRPr="00A56847" w:rsidRDefault="00A56847" w:rsidP="00A56847"/>
    <w:p w14:paraId="20BB13F1" w14:textId="4356B156" w:rsidR="0065743D" w:rsidRDefault="006178A9" w:rsidP="006178A9">
      <w:pPr>
        <w:pStyle w:val="Heading4"/>
        <w:rPr>
          <w:rFonts w:ascii="Times New Roman" w:hAnsi="Times New Roman" w:cs="Times New Roman"/>
          <w:szCs w:val="20"/>
        </w:rPr>
      </w:pPr>
      <w:r>
        <w:rPr>
          <w:rFonts w:ascii="Times New Roman" w:hAnsi="Times New Roman" w:cs="Times New Roman"/>
          <w:szCs w:val="20"/>
        </w:rPr>
        <w:t>ju</w:t>
      </w:r>
      <w:r w:rsidR="003C62BE">
        <w:rPr>
          <w:rFonts w:ascii="Times New Roman" w:hAnsi="Times New Roman" w:cs="Times New Roman"/>
          <w:szCs w:val="20"/>
        </w:rPr>
        <w:t>ly</w:t>
      </w:r>
      <w:r>
        <w:rPr>
          <w:rFonts w:ascii="Times New Roman" w:hAnsi="Times New Roman" w:cs="Times New Roman"/>
          <w:szCs w:val="20"/>
        </w:rPr>
        <w:t xml:space="preserve"> 2</w:t>
      </w:r>
      <w:r w:rsidRPr="006178A9">
        <w:rPr>
          <w:rFonts w:ascii="Times New Roman" w:hAnsi="Times New Roman" w:cs="Times New Roman"/>
          <w:szCs w:val="20"/>
          <w:vertAlign w:val="superscript"/>
        </w:rPr>
        <w:t>nd</w:t>
      </w:r>
      <w:r>
        <w:rPr>
          <w:rFonts w:ascii="Times New Roman" w:hAnsi="Times New Roman" w:cs="Times New Roman"/>
          <w:szCs w:val="20"/>
        </w:rPr>
        <w:t xml:space="preserve"> – Yoga in the Vineyard – door 44 10:00am-11:00am</w:t>
      </w:r>
      <w:r w:rsidR="00A56847">
        <w:rPr>
          <w:rFonts w:ascii="Times New Roman" w:hAnsi="Times New Roman" w:cs="Times New Roman"/>
          <w:szCs w:val="20"/>
        </w:rPr>
        <w:t xml:space="preserve"> – event runs weekly</w:t>
      </w:r>
    </w:p>
    <w:p w14:paraId="25993222" w14:textId="77777777" w:rsidR="006178A9" w:rsidRPr="006178A9" w:rsidRDefault="006178A9" w:rsidP="006178A9"/>
    <w:p w14:paraId="2985A561" w14:textId="443EA2A1" w:rsidR="007248AC" w:rsidRDefault="009D6809" w:rsidP="007248AC">
      <w:pPr>
        <w:pStyle w:val="Heading4"/>
        <w:rPr>
          <w:rFonts w:ascii="Times New Roman" w:hAnsi="Times New Roman" w:cs="Times New Roman"/>
          <w:szCs w:val="20"/>
        </w:rPr>
      </w:pPr>
      <w:r>
        <w:rPr>
          <w:rFonts w:ascii="Times New Roman" w:hAnsi="Times New Roman" w:cs="Times New Roman"/>
          <w:szCs w:val="20"/>
        </w:rPr>
        <w:t>Ju</w:t>
      </w:r>
      <w:r w:rsidR="003C62BE">
        <w:rPr>
          <w:rFonts w:ascii="Times New Roman" w:hAnsi="Times New Roman" w:cs="Times New Roman"/>
          <w:szCs w:val="20"/>
        </w:rPr>
        <w:t>ly</w:t>
      </w:r>
      <w:r>
        <w:rPr>
          <w:rFonts w:ascii="Times New Roman" w:hAnsi="Times New Roman" w:cs="Times New Roman"/>
          <w:szCs w:val="20"/>
        </w:rPr>
        <w:t xml:space="preserve"> </w:t>
      </w:r>
      <w:r w:rsidR="003C62BE">
        <w:rPr>
          <w:rFonts w:ascii="Times New Roman" w:hAnsi="Times New Roman" w:cs="Times New Roman"/>
          <w:szCs w:val="20"/>
        </w:rPr>
        <w:t>3rd</w:t>
      </w:r>
      <w:r>
        <w:rPr>
          <w:rFonts w:ascii="Times New Roman" w:hAnsi="Times New Roman" w:cs="Times New Roman"/>
          <w:szCs w:val="20"/>
        </w:rPr>
        <w:t xml:space="preserve"> – </w:t>
      </w:r>
      <w:r w:rsidR="003C62BE">
        <w:rPr>
          <w:rFonts w:ascii="Times New Roman" w:hAnsi="Times New Roman" w:cs="Times New Roman"/>
          <w:szCs w:val="20"/>
        </w:rPr>
        <w:t>Yoga in the Vineyard – Parallel 44</w:t>
      </w:r>
      <w:r w:rsidR="00B76661">
        <w:rPr>
          <w:rFonts w:ascii="Times New Roman" w:hAnsi="Times New Roman" w:cs="Times New Roman"/>
          <w:szCs w:val="20"/>
        </w:rPr>
        <w:t xml:space="preserve"> 10:00am-11:00am</w:t>
      </w:r>
      <w:r w:rsidR="00A56847">
        <w:rPr>
          <w:rFonts w:ascii="Times New Roman" w:hAnsi="Times New Roman" w:cs="Times New Roman"/>
          <w:szCs w:val="20"/>
        </w:rPr>
        <w:t xml:space="preserve"> – event runs weekly</w:t>
      </w:r>
    </w:p>
    <w:p w14:paraId="163A8678" w14:textId="77777777" w:rsidR="007248AC" w:rsidRPr="0065743D" w:rsidRDefault="007248AC" w:rsidP="0065743D"/>
    <w:p w14:paraId="5FDED6AD" w14:textId="1016FB89" w:rsidR="00D3050C" w:rsidRDefault="00B76661" w:rsidP="00D3050C">
      <w:r>
        <w:t>July 3</w:t>
      </w:r>
      <w:r w:rsidRPr="00B76661">
        <w:rPr>
          <w:vertAlign w:val="superscript"/>
        </w:rPr>
        <w:t>rd</w:t>
      </w:r>
      <w:r>
        <w:t xml:space="preserve"> – Mimosas and Music – Parallel 44</w:t>
      </w:r>
      <w:r w:rsidR="00967667">
        <w:t xml:space="preserve"> 11:00am-2:00pm</w:t>
      </w:r>
      <w:r w:rsidR="00A56847">
        <w:t xml:space="preserve"> – Event runs </w:t>
      </w:r>
      <w:proofErr w:type="gramStart"/>
      <w:r w:rsidR="00A56847">
        <w:t>weekly</w:t>
      </w:r>
      <w:proofErr w:type="gramEnd"/>
    </w:p>
    <w:p w14:paraId="3B6D4DFD" w14:textId="6B55A957" w:rsidR="00967667" w:rsidRDefault="00967667" w:rsidP="00D3050C"/>
    <w:p w14:paraId="504E64EB" w14:textId="563ECD7C" w:rsidR="00967667" w:rsidRDefault="00967667" w:rsidP="00D3050C">
      <w:r>
        <w:t>July 3</w:t>
      </w:r>
      <w:r w:rsidRPr="00967667">
        <w:rPr>
          <w:vertAlign w:val="superscript"/>
        </w:rPr>
        <w:t>rd</w:t>
      </w:r>
      <w:r>
        <w:t xml:space="preserve"> – Fireworks at the Shore – Lakehaven Hall – 11:00am until Dusk</w:t>
      </w:r>
    </w:p>
    <w:p w14:paraId="425DF599" w14:textId="5A941B83" w:rsidR="001004FF" w:rsidRDefault="001004FF" w:rsidP="00D3050C">
      <w:r>
        <w:t>July 4</w:t>
      </w:r>
      <w:r w:rsidRPr="001004FF">
        <w:rPr>
          <w:vertAlign w:val="superscript"/>
        </w:rPr>
        <w:t>th</w:t>
      </w:r>
      <w:r>
        <w:t xml:space="preserve"> – Kewaunee Music in the Park – 5:00-7:30pm</w:t>
      </w:r>
    </w:p>
    <w:p w14:paraId="538F4499" w14:textId="7E8E4E7C" w:rsidR="002619E8" w:rsidRDefault="002619E8" w:rsidP="00D3050C">
      <w:r>
        <w:t>July 10</w:t>
      </w:r>
      <w:r w:rsidRPr="002619E8">
        <w:rPr>
          <w:vertAlign w:val="superscript"/>
        </w:rPr>
        <w:t>th</w:t>
      </w:r>
      <w:r>
        <w:t xml:space="preserve"> </w:t>
      </w:r>
      <w:r w:rsidR="0064475B">
        <w:t>–</w:t>
      </w:r>
      <w:r>
        <w:t xml:space="preserve"> </w:t>
      </w:r>
      <w:r w:rsidR="0064475B">
        <w:t>Kewaunee Veterans Car Show,</w:t>
      </w:r>
      <w:r w:rsidR="00957E5C">
        <w:t xml:space="preserve"> vintage snowm</w:t>
      </w:r>
      <w:r w:rsidR="008F738F">
        <w:t xml:space="preserve">obile </w:t>
      </w:r>
      <w:proofErr w:type="gramStart"/>
      <w:r w:rsidR="008F738F">
        <w:t>show</w:t>
      </w:r>
      <w:proofErr w:type="gramEnd"/>
      <w:r w:rsidR="008F738F">
        <w:t xml:space="preserve"> and tractor show,</w:t>
      </w:r>
      <w:r w:rsidR="0064475B">
        <w:t xml:space="preserve"> 9:00am – 4:00pm</w:t>
      </w:r>
    </w:p>
    <w:p w14:paraId="6012C52D" w14:textId="314BDBD3" w:rsidR="0064475B" w:rsidRDefault="0064475B" w:rsidP="00D3050C">
      <w:r>
        <w:lastRenderedPageBreak/>
        <w:t xml:space="preserve">July </w:t>
      </w:r>
      <w:r w:rsidR="0032599E">
        <w:t>9</w:t>
      </w:r>
      <w:r w:rsidR="0032599E" w:rsidRPr="0032599E">
        <w:rPr>
          <w:vertAlign w:val="superscript"/>
        </w:rPr>
        <w:t>th</w:t>
      </w:r>
      <w:r w:rsidR="0032599E">
        <w:t>-</w:t>
      </w:r>
      <w:r>
        <w:t>1</w:t>
      </w:r>
      <w:r w:rsidR="0032599E">
        <w:t>1</w:t>
      </w:r>
      <w:r w:rsidRPr="0064475B">
        <w:rPr>
          <w:vertAlign w:val="superscript"/>
        </w:rPr>
        <w:t>th</w:t>
      </w:r>
      <w:r>
        <w:t xml:space="preserve"> </w:t>
      </w:r>
      <w:r w:rsidR="0032599E">
        <w:t>–</w:t>
      </w:r>
      <w:r>
        <w:t xml:space="preserve"> </w:t>
      </w:r>
      <w:r w:rsidR="0032599E">
        <w:t>Kewaunee County Fair</w:t>
      </w:r>
    </w:p>
    <w:p w14:paraId="463D0698" w14:textId="751F6ABF" w:rsidR="0032599E" w:rsidRDefault="00957E5C" w:rsidP="00D3050C">
      <w:r>
        <w:t>July 10</w:t>
      </w:r>
      <w:r w:rsidRPr="00957E5C">
        <w:rPr>
          <w:vertAlign w:val="superscript"/>
        </w:rPr>
        <w:t>th</w:t>
      </w:r>
      <w:r>
        <w:t>-</w:t>
      </w:r>
      <w:r w:rsidR="008F738F">
        <w:t xml:space="preserve">Beer and Yoga – </w:t>
      </w:r>
      <w:proofErr w:type="spellStart"/>
      <w:r w:rsidR="008F738F">
        <w:t>Ahnapee</w:t>
      </w:r>
      <w:proofErr w:type="spellEnd"/>
      <w:r w:rsidR="008F738F">
        <w:t xml:space="preserve"> Brewery – 11:00am-12:00pm</w:t>
      </w:r>
    </w:p>
    <w:p w14:paraId="514F2782" w14:textId="1E7B3139" w:rsidR="004A4A27" w:rsidRDefault="004A4A27" w:rsidP="00D3050C">
      <w:r>
        <w:t>July 17</w:t>
      </w:r>
      <w:r w:rsidRPr="004A4A27">
        <w:rPr>
          <w:vertAlign w:val="superscript"/>
        </w:rPr>
        <w:t>th</w:t>
      </w:r>
      <w:r>
        <w:t xml:space="preserve"> – KHS </w:t>
      </w:r>
      <w:proofErr w:type="spellStart"/>
      <w:r>
        <w:t>Alumnifest</w:t>
      </w:r>
      <w:proofErr w:type="spellEnd"/>
      <w:r w:rsidR="005B761E">
        <w:t xml:space="preserve"> – 12:00pm until 10:00pm</w:t>
      </w:r>
    </w:p>
    <w:p w14:paraId="0F933D78" w14:textId="32820F10" w:rsidR="00180935" w:rsidRPr="00122AA7" w:rsidRDefault="00122AA7" w:rsidP="00122AA7">
      <w:pPr>
        <w:pStyle w:val="Heading4"/>
        <w:rPr>
          <w:rFonts w:ascii="Times New Roman" w:hAnsi="Times New Roman" w:cs="Times New Roman"/>
          <w:szCs w:val="20"/>
        </w:rPr>
      </w:pPr>
      <w:r>
        <w:rPr>
          <w:rFonts w:ascii="Times New Roman" w:hAnsi="Times New Roman" w:cs="Times New Roman"/>
          <w:szCs w:val="20"/>
        </w:rPr>
        <w:t>July 22</w:t>
      </w:r>
      <w:r w:rsidRPr="00122AA7">
        <w:rPr>
          <w:rFonts w:ascii="Times New Roman" w:hAnsi="Times New Roman" w:cs="Times New Roman"/>
          <w:szCs w:val="20"/>
          <w:vertAlign w:val="superscript"/>
        </w:rPr>
        <w:t>nd</w:t>
      </w:r>
      <w:r>
        <w:rPr>
          <w:rFonts w:ascii="Times New Roman" w:hAnsi="Times New Roman" w:cs="Times New Roman"/>
          <w:szCs w:val="20"/>
        </w:rPr>
        <w:t>-31</w:t>
      </w:r>
      <w:r w:rsidRPr="00122AA7">
        <w:rPr>
          <w:rFonts w:ascii="Times New Roman" w:hAnsi="Times New Roman" w:cs="Times New Roman"/>
          <w:szCs w:val="20"/>
          <w:vertAlign w:val="superscript"/>
        </w:rPr>
        <w:t>st</w:t>
      </w:r>
      <w:r>
        <w:rPr>
          <w:rFonts w:ascii="Times New Roman" w:hAnsi="Times New Roman" w:cs="Times New Roman"/>
          <w:szCs w:val="20"/>
        </w:rPr>
        <w:t xml:space="preserve"> – K/D Salmon Tournament</w:t>
      </w:r>
    </w:p>
    <w:p w14:paraId="3F132E2B" w14:textId="77777777" w:rsidR="003D5625" w:rsidRDefault="003D5625" w:rsidP="00432515">
      <w:pPr>
        <w:pStyle w:val="Heading4"/>
        <w:rPr>
          <w:rFonts w:ascii="Times New Roman" w:hAnsi="Times New Roman" w:cs="Times New Roman"/>
          <w:szCs w:val="20"/>
        </w:rPr>
      </w:pPr>
    </w:p>
    <w:p w14:paraId="44EFEE3A" w14:textId="6F610F24" w:rsidR="00091C5D" w:rsidRPr="00044050" w:rsidRDefault="00091C5D" w:rsidP="00091C5D">
      <w:pPr>
        <w:pStyle w:val="Heading4"/>
        <w:rPr>
          <w:rFonts w:ascii="Times New Roman" w:hAnsi="Times New Roman" w:cs="Times New Roman"/>
          <w:szCs w:val="20"/>
        </w:rPr>
      </w:pPr>
      <w:bookmarkStart w:id="0" w:name="_Hlk72248100"/>
      <w:r w:rsidRPr="00044050">
        <w:rPr>
          <w:rFonts w:ascii="Times New Roman" w:hAnsi="Times New Roman" w:cs="Times New Roman"/>
          <w:szCs w:val="20"/>
        </w:rPr>
        <w:tab/>
      </w:r>
    </w:p>
    <w:p w14:paraId="23B2E8D0" w14:textId="77777777" w:rsidR="00091C5D" w:rsidRPr="00091C5D" w:rsidRDefault="00091C5D" w:rsidP="00091C5D"/>
    <w:bookmarkEnd w:id="0"/>
    <w:p w14:paraId="5CF166E9" w14:textId="4DE7DCC9" w:rsidR="00B77082" w:rsidRDefault="00B77082" w:rsidP="00B77082">
      <w:pPr>
        <w:tabs>
          <w:tab w:val="left" w:pos="945"/>
        </w:tabs>
      </w:pPr>
      <w:r>
        <w:rPr>
          <w:noProof/>
        </w:rPr>
        <w:drawing>
          <wp:anchor distT="0" distB="0" distL="114300" distR="114300" simplePos="0" relativeHeight="251658240" behindDoc="0" locked="0" layoutInCell="1" allowOverlap="1" wp14:anchorId="3A6236C1" wp14:editId="5B8FEF0F">
            <wp:simplePos x="457200" y="5105400"/>
            <wp:positionH relativeFrom="column">
              <wp:align>left</wp:align>
            </wp:positionH>
            <wp:positionV relativeFrom="paragraph">
              <wp:align>top</wp:align>
            </wp:positionV>
            <wp:extent cx="1924050" cy="2038350"/>
            <wp:effectExtent l="0" t="0" r="0" b="0"/>
            <wp:wrapSquare wrapText="bothSides"/>
            <wp:docPr id="6" name="Picture 6" descr="Image result for Animated Firework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imated Firework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2038350"/>
                    </a:xfrm>
                    <a:prstGeom prst="rect">
                      <a:avLst/>
                    </a:prstGeom>
                    <a:noFill/>
                    <a:ln>
                      <a:noFill/>
                    </a:ln>
                  </pic:spPr>
                </pic:pic>
              </a:graphicData>
            </a:graphic>
          </wp:anchor>
        </w:drawing>
      </w:r>
      <w:r>
        <w:tab/>
        <w:t xml:space="preserve">Hope to see everyone </w:t>
      </w:r>
      <w:r w:rsidR="00A01472">
        <w:t>this Saturday!</w:t>
      </w:r>
    </w:p>
    <w:p w14:paraId="73D8FE8F" w14:textId="17379E34" w:rsidR="00173FCA" w:rsidRDefault="00B77082" w:rsidP="00B77082">
      <w:pPr>
        <w:tabs>
          <w:tab w:val="left" w:pos="945"/>
        </w:tabs>
      </w:pPr>
      <w:r>
        <w:tab/>
      </w:r>
      <w:r w:rsidR="00173FCA">
        <w:t xml:space="preserve">11:00 AM Food and beverages will be served until dusk! </w:t>
      </w:r>
      <w:r w:rsidR="008C696A">
        <w:t xml:space="preserve">Food by </w:t>
      </w:r>
    </w:p>
    <w:p w14:paraId="4BBCF201" w14:textId="3131E73E" w:rsidR="008C696A" w:rsidRDefault="008C696A" w:rsidP="00B77082">
      <w:pPr>
        <w:tabs>
          <w:tab w:val="left" w:pos="945"/>
        </w:tabs>
      </w:pPr>
      <w:r>
        <w:tab/>
        <w:t>Muskrat City.</w:t>
      </w:r>
    </w:p>
    <w:p w14:paraId="258FC470" w14:textId="2067C39D" w:rsidR="00ED59C9" w:rsidRDefault="00173FCA" w:rsidP="00B77082">
      <w:pPr>
        <w:tabs>
          <w:tab w:val="left" w:pos="945"/>
        </w:tabs>
      </w:pPr>
      <w:r>
        <w:tab/>
      </w:r>
      <w:r w:rsidR="00ED59C9">
        <w:t xml:space="preserve">3:00 PM </w:t>
      </w:r>
      <w:proofErr w:type="gramStart"/>
      <w:r w:rsidR="00ED59C9">
        <w:t>Kids</w:t>
      </w:r>
      <w:proofErr w:type="gramEnd"/>
      <w:r w:rsidR="00ED59C9">
        <w:t xml:space="preserve"> activities will start</w:t>
      </w:r>
    </w:p>
    <w:p w14:paraId="2A13DE94" w14:textId="3B88E98B" w:rsidR="00B77082" w:rsidRDefault="00ED59C9" w:rsidP="00B77082">
      <w:pPr>
        <w:tabs>
          <w:tab w:val="left" w:pos="945"/>
        </w:tabs>
      </w:pPr>
      <w:r>
        <w:tab/>
        <w:t xml:space="preserve">4:00 PM Blind Ambition will play until </w:t>
      </w:r>
      <w:proofErr w:type="gramStart"/>
      <w:r>
        <w:t>Dusk</w:t>
      </w:r>
      <w:proofErr w:type="gramEnd"/>
      <w:r w:rsidR="00173FCA">
        <w:t xml:space="preserve"> </w:t>
      </w:r>
    </w:p>
    <w:p w14:paraId="7D28C1CE" w14:textId="54DFED74" w:rsidR="00ED59C9" w:rsidRDefault="00ED59C9" w:rsidP="00B77082">
      <w:pPr>
        <w:tabs>
          <w:tab w:val="left" w:pos="945"/>
        </w:tabs>
      </w:pPr>
      <w:r>
        <w:tab/>
        <w:t>Fireworks at Dusk</w:t>
      </w:r>
    </w:p>
    <w:p w14:paraId="317E3470" w14:textId="51AE790A" w:rsidR="00173FCA" w:rsidRDefault="00173FCA" w:rsidP="00B77082">
      <w:pPr>
        <w:tabs>
          <w:tab w:val="left" w:pos="945"/>
        </w:tabs>
      </w:pPr>
      <w:r>
        <w:tab/>
      </w:r>
    </w:p>
    <w:p w14:paraId="40DE99F0" w14:textId="4746D2DD" w:rsidR="00AF3859" w:rsidRDefault="00B77082" w:rsidP="00091C5D">
      <w:r>
        <w:br w:type="textWrapping" w:clear="all"/>
      </w:r>
    </w:p>
    <w:p w14:paraId="03143790" w14:textId="75883DF6" w:rsidR="003C6965" w:rsidRDefault="003C6965" w:rsidP="00091C5D">
      <w:r>
        <w:t xml:space="preserve">Do you need the 2021 </w:t>
      </w:r>
      <w:r w:rsidR="00D468DF">
        <w:t>guides?  Let us know and we would love to stop in and drop some off!</w:t>
      </w:r>
    </w:p>
    <w:p w14:paraId="06BE08F9" w14:textId="436ADCA6" w:rsidR="003D5BBF" w:rsidRDefault="003D5BBF" w:rsidP="00091C5D"/>
    <w:p w14:paraId="789778A8" w14:textId="74AAB5E4" w:rsidR="003D5BBF" w:rsidRDefault="003D5BBF" w:rsidP="00091C5D">
      <w:r>
        <w:t xml:space="preserve">Art Walk Banners will be going up this week!  Vote for the people’s choice award this summer!  Ballots are available at the Chamber and at the local gas stations and you can email your choice to </w:t>
      </w:r>
      <w:hyperlink r:id="rId12" w:history="1">
        <w:r w:rsidRPr="00B97DC6">
          <w:rPr>
            <w:rStyle w:val="Hyperlink"/>
          </w:rPr>
          <w:t>admin@kewaunee.org</w:t>
        </w:r>
      </w:hyperlink>
    </w:p>
    <w:p w14:paraId="4C4E6C6A" w14:textId="44259E4B" w:rsidR="003D5BBF" w:rsidRDefault="003D5BBF" w:rsidP="00091C5D">
      <w:r>
        <w:t>Thank you to our Sponsors:</w:t>
      </w:r>
    </w:p>
    <w:p w14:paraId="72367A63" w14:textId="06587456" w:rsidR="003D5BBF" w:rsidRDefault="003D5BBF" w:rsidP="00091C5D">
      <w:r>
        <w:t>Lighthouse Title</w:t>
      </w:r>
      <w:r w:rsidR="0036162B">
        <w:tab/>
      </w:r>
      <w:r w:rsidR="0036162B">
        <w:tab/>
      </w:r>
      <w:r w:rsidR="0036162B">
        <w:tab/>
      </w:r>
      <w:r w:rsidR="0036162B">
        <w:tab/>
        <w:t>Harbor Express</w:t>
      </w:r>
    </w:p>
    <w:p w14:paraId="19977004" w14:textId="40BD254D" w:rsidR="003E6AF0" w:rsidRDefault="003D5BBF" w:rsidP="00091C5D">
      <w:r>
        <w:t>TEAM CLEAN</w:t>
      </w:r>
      <w:r w:rsidR="003E6AF0">
        <w:tab/>
      </w:r>
      <w:r w:rsidR="003E6AF0">
        <w:tab/>
      </w:r>
      <w:r w:rsidR="003E6AF0">
        <w:tab/>
      </w:r>
      <w:r w:rsidR="003E6AF0">
        <w:tab/>
        <w:t xml:space="preserve">Zoobilee 9/25/21 </w:t>
      </w:r>
      <w:proofErr w:type="spellStart"/>
      <w:r w:rsidR="003E6AF0">
        <w:t>Bruemmer</w:t>
      </w:r>
      <w:proofErr w:type="spellEnd"/>
      <w:r w:rsidR="003E6AF0">
        <w:t xml:space="preserve"> Park </w:t>
      </w:r>
    </w:p>
    <w:p w14:paraId="78B28575" w14:textId="01C22A69" w:rsidR="003D5BBF" w:rsidRDefault="003D5BBF" w:rsidP="00091C5D">
      <w:r>
        <w:t>Pretty Please Boutique</w:t>
      </w:r>
      <w:r w:rsidR="003E6AF0">
        <w:tab/>
      </w:r>
      <w:r w:rsidR="003E6AF0">
        <w:tab/>
      </w:r>
      <w:r w:rsidR="003E6AF0">
        <w:tab/>
        <w:t>Kewaunee Custard</w:t>
      </w:r>
    </w:p>
    <w:p w14:paraId="11107561" w14:textId="17E407CF" w:rsidR="003D5BBF" w:rsidRDefault="0036162B" w:rsidP="00091C5D">
      <w:r>
        <w:t>Novak Agency</w:t>
      </w:r>
      <w:r w:rsidR="003E6AF0">
        <w:tab/>
      </w:r>
      <w:r w:rsidR="003E6AF0">
        <w:tab/>
      </w:r>
      <w:r w:rsidR="003E6AF0">
        <w:tab/>
      </w:r>
      <w:r w:rsidR="003E6AF0">
        <w:tab/>
      </w:r>
      <w:r w:rsidR="00136D95">
        <w:t>Kewaunee Historical Societal</w:t>
      </w:r>
    </w:p>
    <w:p w14:paraId="4114D755" w14:textId="7D512CF1" w:rsidR="0036162B" w:rsidRDefault="0036162B" w:rsidP="00091C5D">
      <w:r>
        <w:t>Ron’s Cheese</w:t>
      </w:r>
      <w:r w:rsidR="00136D95">
        <w:tab/>
      </w:r>
      <w:r w:rsidR="00136D95">
        <w:tab/>
      </w:r>
      <w:r w:rsidR="00136D95">
        <w:tab/>
      </w:r>
      <w:r w:rsidR="00136D95">
        <w:tab/>
      </w:r>
      <w:r w:rsidR="00B42339">
        <w:t>American Legion Post 29</w:t>
      </w:r>
    </w:p>
    <w:p w14:paraId="7FC90B95" w14:textId="2E2DAB55" w:rsidR="0036162B" w:rsidRDefault="0036162B" w:rsidP="00091C5D">
      <w:r>
        <w:t>The Bucket</w:t>
      </w:r>
      <w:r w:rsidR="00B42339">
        <w:tab/>
      </w:r>
      <w:r w:rsidR="00B42339">
        <w:tab/>
      </w:r>
      <w:r w:rsidR="00B42339">
        <w:tab/>
      </w:r>
      <w:r w:rsidR="00B42339">
        <w:tab/>
      </w:r>
      <w:r w:rsidR="00B42339">
        <w:tab/>
        <w:t>Kewaunee Historical Society</w:t>
      </w:r>
    </w:p>
    <w:p w14:paraId="6211F667" w14:textId="0C6EF28C" w:rsidR="0036162B" w:rsidRDefault="0036162B" w:rsidP="00091C5D">
      <w:r>
        <w:t>Don &amp; Jean Smith Charitable Fund</w:t>
      </w:r>
      <w:r w:rsidR="007F33CD">
        <w:tab/>
        <w:t>Waterfront Bar &amp; Grill</w:t>
      </w:r>
    </w:p>
    <w:p w14:paraId="721584A2" w14:textId="409E9F68" w:rsidR="00AF3859" w:rsidRPr="00091C5D" w:rsidRDefault="00C1676A" w:rsidP="00091C5D">
      <w:r>
        <w:rPr>
          <w:noProof/>
        </w:rPr>
        <w:lastRenderedPageBreak/>
        <w:drawing>
          <wp:inline distT="0" distB="0" distL="0" distR="0" wp14:anchorId="046AA9CF" wp14:editId="4A7D62DF">
            <wp:extent cx="3383958" cy="6018962"/>
            <wp:effectExtent l="0" t="0" r="6985" b="1270"/>
            <wp:docPr id="17" name="Picture 17" descr="A picture containing tex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at&#10;&#10;Description automatically generated"/>
                    <pic:cNvPicPr/>
                  </pic:nvPicPr>
                  <pic:blipFill>
                    <a:blip r:embed="rId13"/>
                    <a:stretch>
                      <a:fillRect/>
                    </a:stretch>
                  </pic:blipFill>
                  <pic:spPr>
                    <a:xfrm>
                      <a:off x="0" y="0"/>
                      <a:ext cx="3390497" cy="6030593"/>
                    </a:xfrm>
                    <a:prstGeom prst="rect">
                      <a:avLst/>
                    </a:prstGeom>
                  </pic:spPr>
                </pic:pic>
              </a:graphicData>
            </a:graphic>
          </wp:inline>
        </w:drawing>
      </w:r>
    </w:p>
    <w:p w14:paraId="4EADA204" w14:textId="510EF1CD" w:rsidR="00432515" w:rsidRPr="007C14CD" w:rsidRDefault="00432515" w:rsidP="00432515">
      <w:pPr>
        <w:pStyle w:val="Heading4"/>
        <w:rPr>
          <w:rFonts w:ascii="Times New Roman" w:hAnsi="Times New Roman" w:cs="Times New Roman"/>
        </w:rPr>
      </w:pPr>
    </w:p>
    <w:p w14:paraId="00F1DAB0" w14:textId="020719D8" w:rsidR="00C1676A" w:rsidRDefault="00C1676A" w:rsidP="009B261F">
      <w:pPr>
        <w:tabs>
          <w:tab w:val="left" w:pos="1125"/>
        </w:tabs>
      </w:pPr>
    </w:p>
    <w:p w14:paraId="000E46A2" w14:textId="26472454" w:rsidR="00C1676A" w:rsidRPr="009B261F" w:rsidRDefault="00C1676A" w:rsidP="009B261F">
      <w:pPr>
        <w:tabs>
          <w:tab w:val="left" w:pos="1125"/>
        </w:tabs>
      </w:pPr>
    </w:p>
    <w:sectPr w:rsidR="00C1676A" w:rsidRPr="009B261F" w:rsidSect="00AB305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A5CA0" w14:textId="77777777" w:rsidR="00BC4AF0" w:rsidRDefault="00BC4AF0">
      <w:pPr>
        <w:spacing w:after="0" w:line="240" w:lineRule="auto"/>
      </w:pPr>
      <w:r>
        <w:separator/>
      </w:r>
    </w:p>
  </w:endnote>
  <w:endnote w:type="continuationSeparator" w:id="0">
    <w:p w14:paraId="2E50571C" w14:textId="77777777" w:rsidR="00BC4AF0" w:rsidRDefault="00BC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ED44" w14:textId="77777777" w:rsidR="001004FF" w:rsidRDefault="00100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7F886ACD" w14:textId="77777777" w:rsidTr="00AD416E">
      <w:trPr>
        <w:trHeight w:val="601"/>
      </w:trPr>
      <w:tc>
        <w:tcPr>
          <w:tcW w:w="2500" w:type="pct"/>
          <w:shd w:val="clear" w:color="auto" w:fill="3E92CC" w:themeFill="accent1"/>
          <w:vAlign w:val="center"/>
        </w:tcPr>
        <w:p w14:paraId="61806278" w14:textId="6FEE780D" w:rsidR="00B44AE4" w:rsidRPr="002B7EC6" w:rsidRDefault="00B44AE4" w:rsidP="002B7EC6">
          <w:pPr>
            <w:pStyle w:val="Heading3"/>
            <w:outlineLvl w:val="2"/>
            <w:rPr>
              <w:color w:val="FFFFFF" w:themeColor="background1"/>
            </w:rPr>
          </w:pP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154E7FC5" w14:textId="7981BF48" w:rsidR="00B44AE4" w:rsidRPr="00E40B3A" w:rsidRDefault="001004FF" w:rsidP="002B7EC6">
              <w:pPr>
                <w:pStyle w:val="Footer"/>
                <w:spacing w:before="0" w:after="0"/>
                <w:jc w:val="right"/>
                <w:rPr>
                  <w:caps w:val="0"/>
                  <w:noProof/>
                  <w:color w:val="FFFFFF" w:themeColor="background1"/>
                  <w:sz w:val="24"/>
                </w:rPr>
              </w:pPr>
              <w:r>
                <w:rPr>
                  <w:color w:val="FFFFFF" w:themeColor="background1"/>
                </w:rPr>
                <w:t>June</w:t>
              </w:r>
              <w:r w:rsidR="00967A86">
                <w:rPr>
                  <w:color w:val="FFFFFF" w:themeColor="background1"/>
                </w:rPr>
                <w:t xml:space="preserve"> 2021</w:t>
              </w:r>
            </w:p>
          </w:sdtContent>
        </w:sdt>
      </w:tc>
    </w:tr>
  </w:tbl>
  <w:p w14:paraId="2F762A31" w14:textId="77777777" w:rsidR="00370DAF" w:rsidRPr="00A5487A" w:rsidRDefault="00370DAF" w:rsidP="00A5487A">
    <w:pPr>
      <w:pStyle w:val="Foote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6157E05B" w14:textId="77777777" w:rsidTr="00E40B3A">
      <w:trPr>
        <w:trHeight w:val="601"/>
      </w:trPr>
      <w:tc>
        <w:tcPr>
          <w:tcW w:w="2500" w:type="pct"/>
          <w:shd w:val="clear" w:color="auto" w:fill="3E92CC" w:themeFill="accent1"/>
          <w:vAlign w:val="center"/>
        </w:tcPr>
        <w:p w14:paraId="3FDA85AB" w14:textId="3C1BD7C0" w:rsidR="00E40B3A" w:rsidRPr="00432515" w:rsidRDefault="00E40B3A" w:rsidP="00432515">
          <w:pPr>
            <w:pStyle w:val="Heading3"/>
            <w:outlineLvl w:val="2"/>
            <w:rPr>
              <w:color w:val="FFFFFF" w:themeColor="background1"/>
            </w:rPr>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3D46D4A0" w14:textId="006430CE" w:rsidR="00E40B3A" w:rsidRPr="00E40B3A" w:rsidRDefault="001004FF" w:rsidP="00432515">
              <w:pPr>
                <w:pStyle w:val="Footer"/>
                <w:spacing w:before="0" w:after="0"/>
                <w:jc w:val="right"/>
                <w:rPr>
                  <w:caps w:val="0"/>
                  <w:noProof/>
                  <w:color w:val="FFFFFF" w:themeColor="background1"/>
                  <w:sz w:val="24"/>
                </w:rPr>
              </w:pPr>
              <w:r>
                <w:rPr>
                  <w:color w:val="FFFFFF" w:themeColor="background1"/>
                </w:rPr>
                <w:t>June</w:t>
              </w:r>
              <w:r w:rsidR="00863F52">
                <w:rPr>
                  <w:color w:val="FFFFFF" w:themeColor="background1"/>
                </w:rPr>
                <w:t xml:space="preserve"> 2021</w:t>
              </w:r>
            </w:p>
          </w:sdtContent>
        </w:sdt>
      </w:tc>
    </w:tr>
  </w:tbl>
  <w:p w14:paraId="0346E1E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DD05" w14:textId="77777777" w:rsidR="00BC4AF0" w:rsidRDefault="00BC4AF0">
      <w:pPr>
        <w:spacing w:after="0" w:line="240" w:lineRule="auto"/>
      </w:pPr>
      <w:r>
        <w:separator/>
      </w:r>
    </w:p>
  </w:footnote>
  <w:footnote w:type="continuationSeparator" w:id="0">
    <w:p w14:paraId="5528338C" w14:textId="77777777" w:rsidR="00BC4AF0" w:rsidRDefault="00BC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19E7" w14:textId="77777777" w:rsidR="001004FF" w:rsidRDefault="001004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018E" w14:textId="77777777" w:rsidR="001004FF" w:rsidRDefault="001004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26A90BF6" w14:textId="77777777" w:rsidTr="00E40B3A">
      <w:trPr>
        <w:trHeight w:val="630"/>
      </w:trPr>
      <w:sdt>
        <w:sdtPr>
          <w:rPr>
            <w:color w:val="FFFFFF" w:themeColor="background1"/>
          </w:rPr>
          <w:alias w:val="Company"/>
          <w:tag w:val=""/>
          <w:id w:val="-2074503377"/>
          <w:placeholder>
            <w:docPart w:val="6AD5FF5023384DCFB7F91B7641983A98"/>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468D37A1" w14:textId="4BBB53E4" w:rsidR="00AB3054" w:rsidRPr="00984BB5" w:rsidRDefault="00A15528" w:rsidP="00432515">
              <w:pPr>
                <w:pStyle w:val="Heading3"/>
                <w:outlineLvl w:val="2"/>
                <w:rPr>
                  <w:color w:val="FFFFFF" w:themeColor="background1"/>
                </w:rPr>
              </w:pPr>
              <w:r>
                <w:rPr>
                  <w:color w:val="FFFFFF" w:themeColor="background1"/>
                </w:rPr>
                <w:t xml:space="preserve"> </w:t>
              </w:r>
            </w:p>
          </w:tc>
        </w:sdtContent>
      </w:sdt>
      <w:tc>
        <w:tcPr>
          <w:tcW w:w="2500" w:type="pct"/>
          <w:shd w:val="clear" w:color="auto" w:fill="3E92CC" w:themeFill="accent1"/>
          <w:vAlign w:val="center"/>
        </w:tcPr>
        <w:p w14:paraId="329C0643" w14:textId="4AAE133D" w:rsidR="00AB3054" w:rsidRPr="00984BB5" w:rsidRDefault="001004FF" w:rsidP="00FC2832">
          <w:pPr>
            <w:pStyle w:val="Heading3"/>
            <w:jc w:val="right"/>
            <w:outlineLvl w:val="2"/>
            <w:rPr>
              <w:color w:val="FFFFFF" w:themeColor="background1"/>
            </w:rPr>
          </w:pPr>
          <w:r>
            <w:rPr>
              <w:color w:val="FFFFFF" w:themeColor="background1"/>
            </w:rPr>
            <w:t>JUNE</w:t>
          </w:r>
          <w:r w:rsidR="00863F52">
            <w:rPr>
              <w:color w:val="FFFFFF" w:themeColor="background1"/>
            </w:rPr>
            <w:t xml:space="preserve"> 2021</w:t>
          </w:r>
          <w:r w:rsidR="00432515">
            <w:rPr>
              <w:color w:val="FFFFFF" w:themeColor="background1"/>
            </w:rPr>
            <w:t xml:space="preserve"> </w:t>
          </w:r>
        </w:p>
      </w:tc>
    </w:tr>
  </w:tbl>
  <w:p w14:paraId="3E3CAB1E" w14:textId="77777777" w:rsidR="00370DAF" w:rsidRPr="00AB3054" w:rsidRDefault="00370DAF"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832"/>
    <w:rsid w:val="000242CD"/>
    <w:rsid w:val="00044050"/>
    <w:rsid w:val="00045C7D"/>
    <w:rsid w:val="00091C5D"/>
    <w:rsid w:val="000B5DC1"/>
    <w:rsid w:val="000B7DB6"/>
    <w:rsid w:val="001004FF"/>
    <w:rsid w:val="00122AA7"/>
    <w:rsid w:val="00136D95"/>
    <w:rsid w:val="00173FCA"/>
    <w:rsid w:val="001755E2"/>
    <w:rsid w:val="00180935"/>
    <w:rsid w:val="002021D2"/>
    <w:rsid w:val="002619E8"/>
    <w:rsid w:val="002B7EC6"/>
    <w:rsid w:val="002D2945"/>
    <w:rsid w:val="002E4A98"/>
    <w:rsid w:val="00300D3C"/>
    <w:rsid w:val="00321444"/>
    <w:rsid w:val="0032599E"/>
    <w:rsid w:val="0033156F"/>
    <w:rsid w:val="0036162B"/>
    <w:rsid w:val="00370DAF"/>
    <w:rsid w:val="00372479"/>
    <w:rsid w:val="00376B9B"/>
    <w:rsid w:val="00376C7A"/>
    <w:rsid w:val="0037784C"/>
    <w:rsid w:val="00385FC5"/>
    <w:rsid w:val="003867B0"/>
    <w:rsid w:val="00393154"/>
    <w:rsid w:val="003C3775"/>
    <w:rsid w:val="003C62BE"/>
    <w:rsid w:val="003C6965"/>
    <w:rsid w:val="003D5625"/>
    <w:rsid w:val="003D5BBF"/>
    <w:rsid w:val="003E0362"/>
    <w:rsid w:val="003E6AF0"/>
    <w:rsid w:val="004219C9"/>
    <w:rsid w:val="00432515"/>
    <w:rsid w:val="00442D2E"/>
    <w:rsid w:val="004530A6"/>
    <w:rsid w:val="004766A7"/>
    <w:rsid w:val="004A4A27"/>
    <w:rsid w:val="004B6C9E"/>
    <w:rsid w:val="004D2163"/>
    <w:rsid w:val="004E2048"/>
    <w:rsid w:val="004F181F"/>
    <w:rsid w:val="00502826"/>
    <w:rsid w:val="00542FE0"/>
    <w:rsid w:val="005B761E"/>
    <w:rsid w:val="005B7ECA"/>
    <w:rsid w:val="005C50A5"/>
    <w:rsid w:val="005E0145"/>
    <w:rsid w:val="005E47A4"/>
    <w:rsid w:val="005F2EDC"/>
    <w:rsid w:val="006178A9"/>
    <w:rsid w:val="0064408E"/>
    <w:rsid w:val="0064475B"/>
    <w:rsid w:val="00652021"/>
    <w:rsid w:val="0065743D"/>
    <w:rsid w:val="006A49F1"/>
    <w:rsid w:val="007248AC"/>
    <w:rsid w:val="00771380"/>
    <w:rsid w:val="00792726"/>
    <w:rsid w:val="007C14CD"/>
    <w:rsid w:val="007E7E91"/>
    <w:rsid w:val="007F30A6"/>
    <w:rsid w:val="007F33CD"/>
    <w:rsid w:val="008550E7"/>
    <w:rsid w:val="00863F52"/>
    <w:rsid w:val="008644DD"/>
    <w:rsid w:val="008C696A"/>
    <w:rsid w:val="008D0C9D"/>
    <w:rsid w:val="008E32C7"/>
    <w:rsid w:val="008E5BAC"/>
    <w:rsid w:val="008F738F"/>
    <w:rsid w:val="0091725A"/>
    <w:rsid w:val="00957E5C"/>
    <w:rsid w:val="00967667"/>
    <w:rsid w:val="00967A86"/>
    <w:rsid w:val="00984BB5"/>
    <w:rsid w:val="00990DE3"/>
    <w:rsid w:val="009A6515"/>
    <w:rsid w:val="009B261F"/>
    <w:rsid w:val="009C323A"/>
    <w:rsid w:val="009D6809"/>
    <w:rsid w:val="009E13A4"/>
    <w:rsid w:val="009F5861"/>
    <w:rsid w:val="00A01472"/>
    <w:rsid w:val="00A15528"/>
    <w:rsid w:val="00A26D1B"/>
    <w:rsid w:val="00A4351E"/>
    <w:rsid w:val="00A5487A"/>
    <w:rsid w:val="00A56847"/>
    <w:rsid w:val="00A842E4"/>
    <w:rsid w:val="00A8586C"/>
    <w:rsid w:val="00AA1EEA"/>
    <w:rsid w:val="00AB3054"/>
    <w:rsid w:val="00AC67A1"/>
    <w:rsid w:val="00AE054C"/>
    <w:rsid w:val="00AE6668"/>
    <w:rsid w:val="00AF3859"/>
    <w:rsid w:val="00B42339"/>
    <w:rsid w:val="00B43864"/>
    <w:rsid w:val="00B44AE4"/>
    <w:rsid w:val="00B537D9"/>
    <w:rsid w:val="00B76661"/>
    <w:rsid w:val="00B77082"/>
    <w:rsid w:val="00BB0A2D"/>
    <w:rsid w:val="00BC2E14"/>
    <w:rsid w:val="00BC4AF0"/>
    <w:rsid w:val="00BD7C21"/>
    <w:rsid w:val="00C1676A"/>
    <w:rsid w:val="00C34239"/>
    <w:rsid w:val="00C42C66"/>
    <w:rsid w:val="00C4420E"/>
    <w:rsid w:val="00C45863"/>
    <w:rsid w:val="00C70286"/>
    <w:rsid w:val="00C71C59"/>
    <w:rsid w:val="00CE0CA7"/>
    <w:rsid w:val="00D3050C"/>
    <w:rsid w:val="00D468DF"/>
    <w:rsid w:val="00D510F1"/>
    <w:rsid w:val="00D72C00"/>
    <w:rsid w:val="00E40B3A"/>
    <w:rsid w:val="00E744AD"/>
    <w:rsid w:val="00E77AC0"/>
    <w:rsid w:val="00E827BC"/>
    <w:rsid w:val="00E96B12"/>
    <w:rsid w:val="00EB2BB8"/>
    <w:rsid w:val="00ED59C9"/>
    <w:rsid w:val="00F33F9D"/>
    <w:rsid w:val="00F77767"/>
    <w:rsid w:val="00FB2537"/>
    <w:rsid w:val="00FB4F85"/>
    <w:rsid w:val="00FC2832"/>
    <w:rsid w:val="00FC469C"/>
    <w:rsid w:val="00FD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05311F"/>
  <w15:chartTrackingRefBased/>
  <w15:docId w15:val="{0BF62C46-F2F6-4B13-9154-8AE9B8C4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D72C00"/>
    <w:rPr>
      <w:color w:val="6DAEDA" w:themeColor="hyperlink"/>
      <w:u w:val="single"/>
    </w:rPr>
  </w:style>
  <w:style w:type="character" w:styleId="FollowedHyperlink">
    <w:name w:val="FollowedHyperlink"/>
    <w:basedOn w:val="DefaultParagraphFont"/>
    <w:uiPriority w:val="99"/>
    <w:semiHidden/>
    <w:unhideWhenUsed/>
    <w:rsid w:val="00D72C00"/>
    <w:rPr>
      <w:color w:val="6DAEDA" w:themeColor="followedHyperlink"/>
      <w:u w:val="single"/>
    </w:rPr>
  </w:style>
  <w:style w:type="character" w:styleId="Strong">
    <w:name w:val="Strong"/>
    <w:basedOn w:val="DefaultParagraphFont"/>
    <w:uiPriority w:val="22"/>
    <w:qFormat/>
    <w:rsid w:val="007C14CD"/>
    <w:rPr>
      <w:b/>
      <w:bCs/>
    </w:rPr>
  </w:style>
  <w:style w:type="paragraph" w:styleId="ListParagraph">
    <w:name w:val="List Paragraph"/>
    <w:basedOn w:val="Normal"/>
    <w:uiPriority w:val="34"/>
    <w:unhideWhenUsed/>
    <w:qFormat/>
    <w:rsid w:val="00863F52"/>
    <w:pPr>
      <w:ind w:left="720"/>
      <w:contextualSpacing/>
    </w:pPr>
  </w:style>
  <w:style w:type="character" w:styleId="UnresolvedMention">
    <w:name w:val="Unresolved Mention"/>
    <w:basedOn w:val="DefaultParagraphFont"/>
    <w:uiPriority w:val="99"/>
    <w:semiHidden/>
    <w:unhideWhenUsed/>
    <w:rsid w:val="009C3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hyperlink" Target="mailto:admin@kewaunee.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nstagram.com/kewauneeareachamberofcommerc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acebook.com/Kewauneechamberofcommerce" TargetMode="Externa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Jelinek\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D5FF5023384DCFB7F91B7641983A98"/>
        <w:category>
          <w:name w:val="General"/>
          <w:gallery w:val="placeholder"/>
        </w:category>
        <w:types>
          <w:type w:val="bbPlcHdr"/>
        </w:types>
        <w:behaviors>
          <w:behavior w:val="content"/>
        </w:behaviors>
        <w:guid w:val="{29C7D393-55C3-4044-BBC7-9CB967112BFB}"/>
      </w:docPartPr>
      <w:docPartBody>
        <w:p w:rsidR="00A67FF0" w:rsidRDefault="00A67FF0">
          <w:pPr>
            <w:pStyle w:val="6AD5FF5023384DCFB7F91B7641983A98"/>
          </w:pPr>
          <w:r w:rsidRPr="00E77AC0">
            <w:t>HEADING 8</w:t>
          </w:r>
        </w:p>
      </w:docPartBody>
    </w:docPart>
    <w:docPart>
      <w:docPartPr>
        <w:name w:val="1C4224DA40354485A75F27DD67B9D98E"/>
        <w:category>
          <w:name w:val="General"/>
          <w:gallery w:val="placeholder"/>
        </w:category>
        <w:types>
          <w:type w:val="bbPlcHdr"/>
        </w:types>
        <w:behaviors>
          <w:behavior w:val="content"/>
        </w:behaviors>
        <w:guid w:val="{63C4605E-7B19-4D1C-8688-4765250E7AC6}"/>
      </w:docPartPr>
      <w:docPartBody>
        <w:p w:rsidR="00A67FF0" w:rsidRDefault="00A67FF0">
          <w:pPr>
            <w:pStyle w:val="1C4224DA40354485A75F27DD67B9D98E"/>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FF0"/>
    <w:rsid w:val="00A67FF0"/>
    <w:rsid w:val="00C9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D5FF5023384DCFB7F91B7641983A98">
    <w:name w:val="6AD5FF5023384DCFB7F91B7641983A98"/>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1C4224DA40354485A75F27DD67B9D98E">
    <w:name w:val="1C4224DA40354485A75F27DD67B9D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E5915-F8AF-4AFF-9B2E-DEC706A8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2155</TotalTime>
  <Pages>4</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Summer</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JasonJelinek</dc:creator>
  <cp:keywords/>
  <dc:description/>
  <cp:lastModifiedBy>Cassie Jelinek</cp:lastModifiedBy>
  <cp:revision>95</cp:revision>
  <cp:lastPrinted>2019-04-05T19:14:00Z</cp:lastPrinted>
  <dcterms:created xsi:type="dcterms:W3CDTF">2021-05-17T15:54:00Z</dcterms:created>
  <dcterms:modified xsi:type="dcterms:W3CDTF">2021-06-30T06:13:00Z</dcterms:modified>
</cp:coreProperties>
</file>